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BC6DC" w14:textId="77777777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40"/>
          <w:szCs w:val="40"/>
        </w:rPr>
        <w:t>Info- og bestillingsskriv. </w:t>
      </w:r>
      <w:r>
        <w:rPr>
          <w:rStyle w:val="eop"/>
          <w:rFonts w:ascii="Arial" w:hAnsi="Arial" w:cs="Arial"/>
          <w:b/>
          <w:bCs/>
          <w:sz w:val="40"/>
          <w:szCs w:val="40"/>
        </w:rPr>
        <w:t> </w:t>
      </w:r>
    </w:p>
    <w:p w14:paraId="1A312B60" w14:textId="4148EBD4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40"/>
          <w:szCs w:val="40"/>
        </w:rPr>
        <w:t>Rammeavtale</w:t>
      </w:r>
      <w:r w:rsidR="00433344">
        <w:rPr>
          <w:rStyle w:val="normaltextrun"/>
          <w:rFonts w:ascii="Arial" w:hAnsi="Arial" w:cs="Arial"/>
          <w:b/>
          <w:bCs/>
          <w:sz w:val="40"/>
          <w:szCs w:val="40"/>
        </w:rPr>
        <w:t xml:space="preserve"> Sikkerhetstesting</w:t>
      </w:r>
      <w:r>
        <w:rPr>
          <w:rStyle w:val="normaltextrun"/>
          <w:rFonts w:ascii="Arial" w:hAnsi="Arial" w:cs="Arial"/>
          <w:b/>
          <w:bCs/>
          <w:sz w:val="40"/>
          <w:szCs w:val="40"/>
        </w:rPr>
        <w:t xml:space="preserve">. </w:t>
      </w:r>
      <w:proofErr w:type="spellStart"/>
      <w:r>
        <w:rPr>
          <w:rStyle w:val="normaltextrun"/>
          <w:rFonts w:ascii="Arial" w:hAnsi="Arial" w:cs="Arial"/>
          <w:b/>
          <w:bCs/>
          <w:sz w:val="40"/>
          <w:szCs w:val="40"/>
        </w:rPr>
        <w:t>Kontraktsnr</w:t>
      </w:r>
      <w:proofErr w:type="spellEnd"/>
      <w:r>
        <w:rPr>
          <w:rStyle w:val="normaltextrun"/>
          <w:rFonts w:ascii="Arial" w:hAnsi="Arial" w:cs="Arial"/>
          <w:b/>
          <w:bCs/>
          <w:sz w:val="40"/>
          <w:szCs w:val="40"/>
        </w:rPr>
        <w:t xml:space="preserve"> </w:t>
      </w:r>
      <w:r w:rsidR="00433A1C" w:rsidRPr="00433A1C">
        <w:rPr>
          <w:rFonts w:ascii="Arial" w:hAnsi="Arial" w:cs="Arial"/>
          <w:b/>
          <w:bCs/>
          <w:sz w:val="40"/>
          <w:szCs w:val="40"/>
        </w:rPr>
        <w:t>136346</w:t>
      </w:r>
    </w:p>
    <w:p w14:paraId="54BC37F1" w14:textId="77777777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18"/>
          <w:szCs w:val="18"/>
        </w:rPr>
      </w:pPr>
    </w:p>
    <w:p w14:paraId="5F249ABB" w14:textId="77777777" w:rsidR="0066106C" w:rsidRDefault="0066106C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22"/>
          <w:szCs w:val="22"/>
        </w:rPr>
      </w:pPr>
    </w:p>
    <w:p w14:paraId="1EBC1085" w14:textId="625B2EF0" w:rsidR="001C57D3" w:rsidRPr="00F13E59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</w:rPr>
      </w:pPr>
      <w:r w:rsidRPr="00F13E59">
        <w:rPr>
          <w:rStyle w:val="normaltextrun"/>
          <w:rFonts w:ascii="Arial" w:hAnsi="Arial" w:cs="Arial"/>
          <w:b/>
          <w:bCs/>
        </w:rPr>
        <w:t>Overordnet om avtalen</w:t>
      </w:r>
      <w:r w:rsidRPr="00F13E59">
        <w:rPr>
          <w:rStyle w:val="eop"/>
          <w:rFonts w:ascii="Arial" w:hAnsi="Arial" w:cs="Arial"/>
          <w:b/>
          <w:bCs/>
        </w:rPr>
        <w:t> </w:t>
      </w:r>
    </w:p>
    <w:p w14:paraId="1E8BE7E7" w14:textId="77777777" w:rsidR="00F13E59" w:rsidRPr="00F13E59" w:rsidRDefault="001C57D3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</w:rPr>
      </w:pPr>
      <w:r w:rsidRPr="00F13E59">
        <w:rPr>
          <w:rStyle w:val="normaltextrun"/>
          <w:rFonts w:ascii="Arial" w:hAnsi="Arial" w:cs="Arial"/>
        </w:rPr>
        <w:t>OFA har inngått rammeavtale på kjøp av</w:t>
      </w:r>
      <w:r w:rsidR="00433344" w:rsidRPr="00F13E59">
        <w:rPr>
          <w:rStyle w:val="normaltextrun"/>
          <w:rFonts w:ascii="Arial" w:hAnsi="Arial" w:cs="Arial"/>
        </w:rPr>
        <w:t xml:space="preserve"> Sikkerhetstestingstjenester</w:t>
      </w:r>
      <w:r w:rsidRPr="00F13E59">
        <w:rPr>
          <w:rStyle w:val="normaltextrun"/>
          <w:rFonts w:ascii="Arial" w:hAnsi="Arial" w:cs="Arial"/>
        </w:rPr>
        <w:t xml:space="preserve"> som har oppstart fra </w:t>
      </w:r>
      <w:r w:rsidR="00433344" w:rsidRPr="00F13E59">
        <w:rPr>
          <w:rStyle w:val="normaltextrun"/>
          <w:rFonts w:ascii="Arial" w:hAnsi="Arial" w:cs="Arial"/>
        </w:rPr>
        <w:t>26.01.2026</w:t>
      </w:r>
    </w:p>
    <w:p w14:paraId="0AE81CA0" w14:textId="77777777" w:rsidR="00F13E59" w:rsidRPr="00F13E59" w:rsidRDefault="00F13E59" w:rsidP="00F13E59">
      <w:pPr>
        <w:pStyle w:val="paragraph"/>
        <w:textAlignment w:val="baseline"/>
        <w:rPr>
          <w:rStyle w:val="normaltextrun"/>
          <w:rFonts w:ascii="Arial" w:hAnsi="Arial"/>
        </w:rPr>
      </w:pPr>
      <w:r w:rsidRPr="00F13E59">
        <w:rPr>
          <w:rStyle w:val="normaltextrun"/>
          <w:rFonts w:ascii="Arial" w:hAnsi="Arial"/>
        </w:rPr>
        <w:t>Rammeavtalen omfatter sikkerhetstesting av digitale løsninger på flere nivåer, herunder infrastruktur, OT, IOT, identitet og tilgangskontroll/styring applikasjoner og skytjenester (</w:t>
      </w:r>
      <w:proofErr w:type="spellStart"/>
      <w:r w:rsidRPr="00F13E59">
        <w:rPr>
          <w:rStyle w:val="normaltextrun"/>
          <w:rFonts w:ascii="Arial" w:hAnsi="Arial"/>
        </w:rPr>
        <w:t>IaaS</w:t>
      </w:r>
      <w:proofErr w:type="spellEnd"/>
      <w:r w:rsidRPr="00F13E59">
        <w:rPr>
          <w:rStyle w:val="normaltextrun"/>
          <w:rFonts w:ascii="Arial" w:hAnsi="Arial"/>
        </w:rPr>
        <w:t xml:space="preserve">, </w:t>
      </w:r>
      <w:proofErr w:type="spellStart"/>
      <w:r w:rsidRPr="00F13E59">
        <w:rPr>
          <w:rStyle w:val="normaltextrun"/>
          <w:rFonts w:ascii="Arial" w:hAnsi="Arial"/>
        </w:rPr>
        <w:t>PaaS</w:t>
      </w:r>
      <w:proofErr w:type="spellEnd"/>
      <w:r w:rsidRPr="00F13E59">
        <w:rPr>
          <w:rStyle w:val="normaltextrun"/>
          <w:rFonts w:ascii="Arial" w:hAnsi="Arial"/>
        </w:rPr>
        <w:t xml:space="preserve">, </w:t>
      </w:r>
      <w:proofErr w:type="spellStart"/>
      <w:r w:rsidRPr="00F13E59">
        <w:rPr>
          <w:rStyle w:val="normaltextrun"/>
          <w:rFonts w:ascii="Arial" w:hAnsi="Arial"/>
        </w:rPr>
        <w:t>SaaS</w:t>
      </w:r>
      <w:proofErr w:type="spellEnd"/>
      <w:r w:rsidRPr="00F13E59">
        <w:rPr>
          <w:rStyle w:val="normaltextrun"/>
          <w:rFonts w:ascii="Arial" w:hAnsi="Arial"/>
        </w:rPr>
        <w:t xml:space="preserve"> mv.). </w:t>
      </w:r>
    </w:p>
    <w:p w14:paraId="059EEC1D" w14:textId="77777777" w:rsidR="00F13E59" w:rsidRPr="00F13E59" w:rsidRDefault="00F13E59" w:rsidP="00F13E59">
      <w:pPr>
        <w:pStyle w:val="paragraph"/>
        <w:textAlignment w:val="baseline"/>
        <w:rPr>
          <w:rStyle w:val="normaltextrun"/>
          <w:rFonts w:ascii="Arial" w:hAnsi="Arial"/>
        </w:rPr>
      </w:pPr>
      <w:r w:rsidRPr="00F13E59">
        <w:rPr>
          <w:rStyle w:val="normaltextrun"/>
          <w:rFonts w:ascii="Arial" w:hAnsi="Arial"/>
        </w:rPr>
        <w:t xml:space="preserve">Testingen kan dekke blant annet: </w:t>
      </w:r>
    </w:p>
    <w:p w14:paraId="3CD4BAAD" w14:textId="77777777" w:rsidR="00F13E59" w:rsidRPr="00F13E59" w:rsidRDefault="00F13E59" w:rsidP="00F13E59">
      <w:pPr>
        <w:pStyle w:val="paragraph"/>
        <w:spacing w:after="0"/>
        <w:textAlignment w:val="baseline"/>
        <w:rPr>
          <w:rStyle w:val="normaltextrun"/>
          <w:rFonts w:ascii="Arial" w:hAnsi="Arial"/>
        </w:rPr>
      </w:pPr>
      <w:r w:rsidRPr="00F13E59">
        <w:rPr>
          <w:rStyle w:val="normaltextrun"/>
          <w:rFonts w:ascii="Arial" w:hAnsi="Arial"/>
        </w:rPr>
        <w:t xml:space="preserve">• applikasjoner og integrasjoner </w:t>
      </w:r>
    </w:p>
    <w:p w14:paraId="480A43C8" w14:textId="77777777" w:rsidR="00F13E59" w:rsidRPr="00F13E59" w:rsidRDefault="00F13E59" w:rsidP="00F13E59">
      <w:pPr>
        <w:pStyle w:val="paragraph"/>
        <w:spacing w:after="0"/>
        <w:textAlignment w:val="baseline"/>
        <w:rPr>
          <w:rStyle w:val="normaltextrun"/>
          <w:rFonts w:ascii="Arial" w:hAnsi="Arial"/>
        </w:rPr>
      </w:pPr>
      <w:r w:rsidRPr="00F13E59">
        <w:rPr>
          <w:rStyle w:val="normaltextrun"/>
          <w:rFonts w:ascii="Arial" w:hAnsi="Arial"/>
        </w:rPr>
        <w:t xml:space="preserve">• databaser og kildekode </w:t>
      </w:r>
    </w:p>
    <w:p w14:paraId="4CD72DB1" w14:textId="77777777" w:rsidR="00F13E59" w:rsidRPr="00F13E59" w:rsidRDefault="00F13E59" w:rsidP="00F13E59">
      <w:pPr>
        <w:pStyle w:val="paragraph"/>
        <w:spacing w:after="0"/>
        <w:textAlignment w:val="baseline"/>
        <w:rPr>
          <w:rStyle w:val="normaltextrun"/>
          <w:rFonts w:ascii="Arial" w:hAnsi="Arial"/>
        </w:rPr>
      </w:pPr>
      <w:r w:rsidRPr="00F13E59">
        <w:rPr>
          <w:rStyle w:val="normaltextrun"/>
          <w:rFonts w:ascii="Arial" w:hAnsi="Arial"/>
        </w:rPr>
        <w:t xml:space="preserve">• infrastruktur og nettverk </w:t>
      </w:r>
    </w:p>
    <w:p w14:paraId="148F0E78" w14:textId="13893CE3" w:rsidR="00F13E59" w:rsidRPr="00F13E59" w:rsidRDefault="00F13E59" w:rsidP="00F13E59">
      <w:pPr>
        <w:pStyle w:val="paragraph"/>
        <w:textAlignment w:val="baseline"/>
        <w:rPr>
          <w:rStyle w:val="normaltextrun"/>
          <w:rFonts w:ascii="Arial" w:hAnsi="Arial"/>
        </w:rPr>
      </w:pPr>
      <w:r w:rsidRPr="00F13E59">
        <w:rPr>
          <w:rStyle w:val="normaltextrun"/>
          <w:rFonts w:ascii="Arial" w:hAnsi="Arial"/>
        </w:rPr>
        <w:t xml:space="preserve">• skytjenester og tilhørende plattformer </w:t>
      </w:r>
    </w:p>
    <w:p w14:paraId="4F2ACE83" w14:textId="77777777" w:rsidR="00F13E59" w:rsidRDefault="00F13E59" w:rsidP="00F13E59">
      <w:pPr>
        <w:pStyle w:val="paragraph"/>
        <w:textAlignment w:val="baseline"/>
        <w:rPr>
          <w:rStyle w:val="normaltextrun"/>
          <w:rFonts w:ascii="Arial" w:hAnsi="Arial"/>
        </w:rPr>
      </w:pPr>
      <w:r w:rsidRPr="00F13E59">
        <w:rPr>
          <w:rStyle w:val="normaltextrun"/>
          <w:rFonts w:ascii="Arial" w:hAnsi="Arial"/>
        </w:rPr>
        <w:t>I tillegg kan det inngå spesialiserte tester som passordtester, sosial manipulasjon, tjenestenektangrep (</w:t>
      </w:r>
      <w:proofErr w:type="spellStart"/>
      <w:r w:rsidRPr="00F13E59">
        <w:rPr>
          <w:rStyle w:val="normaltextrun"/>
          <w:rFonts w:ascii="Arial" w:hAnsi="Arial"/>
        </w:rPr>
        <w:t>DoS</w:t>
      </w:r>
      <w:proofErr w:type="spellEnd"/>
      <w:r w:rsidRPr="00F13E59">
        <w:rPr>
          <w:rStyle w:val="normaltextrun"/>
          <w:rFonts w:ascii="Arial" w:hAnsi="Arial"/>
        </w:rPr>
        <w:t>/</w:t>
      </w:r>
      <w:proofErr w:type="spellStart"/>
      <w:r w:rsidRPr="00F13E59">
        <w:rPr>
          <w:rStyle w:val="normaltextrun"/>
          <w:rFonts w:ascii="Arial" w:hAnsi="Arial"/>
        </w:rPr>
        <w:t>DDoS</w:t>
      </w:r>
      <w:proofErr w:type="spellEnd"/>
      <w:r w:rsidRPr="00F13E59">
        <w:rPr>
          <w:rStyle w:val="normaltextrun"/>
          <w:rFonts w:ascii="Arial" w:hAnsi="Arial"/>
        </w:rPr>
        <w:t xml:space="preserve">) og revisjon av sikkerheten i løsninger levert av underleverandører. Listen er ikke uttømmende, og Oppdragsgiver kan utvide eller avgrense testområder ved det enkelte avrop. </w:t>
      </w:r>
    </w:p>
    <w:p w14:paraId="6899B910" w14:textId="7BF25984" w:rsidR="003B78C0" w:rsidRDefault="003B78C0" w:rsidP="00F13E59">
      <w:pPr>
        <w:pStyle w:val="paragraph"/>
        <w:textAlignment w:val="baseline"/>
        <w:rPr>
          <w:rStyle w:val="normaltextrun"/>
          <w:rFonts w:ascii="Arial" w:hAnsi="Arial"/>
        </w:rPr>
      </w:pPr>
      <w:r>
        <w:rPr>
          <w:rStyle w:val="normaltextrun"/>
          <w:rFonts w:ascii="Arial" w:hAnsi="Arial"/>
        </w:rPr>
        <w:t>AVROPSMEKANISME PÅ DENNE AVTALEN:</w:t>
      </w:r>
    </w:p>
    <w:p w14:paraId="755553F8" w14:textId="05B794A4" w:rsidR="003B78C0" w:rsidRPr="00F13E59" w:rsidRDefault="003B78C0" w:rsidP="00F13E59">
      <w:pPr>
        <w:pStyle w:val="paragraph"/>
        <w:textAlignment w:val="baseline"/>
        <w:rPr>
          <w:rStyle w:val="normaltextrun"/>
          <w:rFonts w:ascii="Arial" w:hAnsi="Arial"/>
        </w:rPr>
      </w:pPr>
      <w:proofErr w:type="spellStart"/>
      <w:r>
        <w:rPr>
          <w:rStyle w:val="normaltextrun"/>
          <w:rFonts w:ascii="Arial" w:hAnsi="Arial"/>
        </w:rPr>
        <w:t>Minikonkurranse</w:t>
      </w:r>
      <w:proofErr w:type="spellEnd"/>
    </w:p>
    <w:p w14:paraId="2CC2859E" w14:textId="77777777" w:rsidR="0066106C" w:rsidRPr="00F13E59" w:rsidRDefault="0066106C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</w:rPr>
      </w:pPr>
    </w:p>
    <w:p w14:paraId="3B4F7D49" w14:textId="1A50E734" w:rsidR="001C57D3" w:rsidRPr="00F13E59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</w:rPr>
      </w:pPr>
      <w:r w:rsidRPr="00F13E59">
        <w:rPr>
          <w:rStyle w:val="normaltextrun"/>
          <w:rFonts w:ascii="Arial" w:hAnsi="Arial" w:cs="Arial"/>
          <w:b/>
          <w:bCs/>
        </w:rPr>
        <w:t>Oppdragsgivere</w:t>
      </w:r>
      <w:r w:rsidRPr="00F13E59">
        <w:rPr>
          <w:rStyle w:val="eop"/>
          <w:rFonts w:ascii="Arial" w:hAnsi="Arial" w:cs="Arial"/>
          <w:b/>
          <w:bCs/>
        </w:rPr>
        <w:t> </w:t>
      </w:r>
    </w:p>
    <w:p w14:paraId="73862019" w14:textId="41D5B6CE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</w:rPr>
      </w:pPr>
      <w:r w:rsidRPr="00F13E59">
        <w:rPr>
          <w:rStyle w:val="normaltextrun"/>
          <w:rFonts w:ascii="Arial" w:hAnsi="Arial" w:cs="Arial"/>
          <w:b/>
          <w:bCs/>
        </w:rPr>
        <w:t>Oppdragsgivere som har forpliktet seg til å delta på denne avtalen:</w:t>
      </w:r>
      <w:r w:rsidRPr="00F13E59">
        <w:rPr>
          <w:rStyle w:val="normaltextrun"/>
          <w:rFonts w:ascii="Arial" w:hAnsi="Arial" w:cs="Arial"/>
        </w:rPr>
        <w:t xml:space="preserve"> </w:t>
      </w:r>
    </w:p>
    <w:p w14:paraId="157C2FB8" w14:textId="12A67E71" w:rsidR="00D17BD3" w:rsidRPr="00F13E59" w:rsidRDefault="00D17B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</w:rPr>
      </w:pPr>
      <w:r>
        <w:rPr>
          <w:rStyle w:val="normaltextrun"/>
          <w:rFonts w:ascii="Arial" w:hAnsi="Arial" w:cs="Arial"/>
        </w:rPr>
        <w:t xml:space="preserve">Birkenes kommune, DDV IKS, IKT Agder IKS, Lillesand kommune, Kristiansand kommune, </w:t>
      </w:r>
      <w:r w:rsidR="00974F86">
        <w:rPr>
          <w:rStyle w:val="normaltextrun"/>
          <w:rFonts w:ascii="Arial" w:hAnsi="Arial" w:cs="Arial"/>
        </w:rPr>
        <w:t>Sirdal kommune</w:t>
      </w:r>
    </w:p>
    <w:p w14:paraId="5B179E75" w14:textId="77777777" w:rsidR="0066106C" w:rsidRPr="00F13E59" w:rsidRDefault="0066106C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</w:rPr>
      </w:pPr>
    </w:p>
    <w:p w14:paraId="7B8A6354" w14:textId="01B2C254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</w:rPr>
      </w:pPr>
      <w:r w:rsidRPr="00F13E59">
        <w:rPr>
          <w:rStyle w:val="normaltextrun"/>
          <w:rFonts w:ascii="Arial" w:hAnsi="Arial" w:cs="Arial"/>
          <w:b/>
          <w:bCs/>
        </w:rPr>
        <w:t>Oppdragsgivere som har opsjon:</w:t>
      </w:r>
      <w:r w:rsidRPr="00F13E59">
        <w:rPr>
          <w:rStyle w:val="normaltextrun"/>
          <w:rFonts w:ascii="Arial" w:hAnsi="Arial" w:cs="Arial"/>
        </w:rPr>
        <w:t xml:space="preserve"> </w:t>
      </w:r>
    </w:p>
    <w:p w14:paraId="6EC67CA8" w14:textId="30DB3247" w:rsidR="00974F86" w:rsidRPr="00F13E59" w:rsidRDefault="00974F86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</w:rPr>
      </w:pPr>
      <w:r>
        <w:rPr>
          <w:rStyle w:val="normaltextrun"/>
          <w:rFonts w:ascii="Arial" w:hAnsi="Arial" w:cs="Arial"/>
        </w:rPr>
        <w:t>Øvrige OFA kommuner.</w:t>
      </w:r>
    </w:p>
    <w:p w14:paraId="510E508D" w14:textId="77777777" w:rsidR="0066106C" w:rsidRPr="00F13E59" w:rsidRDefault="0066106C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</w:rPr>
      </w:pPr>
    </w:p>
    <w:p w14:paraId="07117E49" w14:textId="4B7C7C20" w:rsidR="001C57D3" w:rsidRPr="00F13E59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</w:rPr>
      </w:pPr>
      <w:r w:rsidRPr="00F13E59">
        <w:rPr>
          <w:rStyle w:val="normaltextrun"/>
          <w:rFonts w:ascii="Arial" w:hAnsi="Arial" w:cs="Arial"/>
          <w:b/>
          <w:bCs/>
        </w:rPr>
        <w:t>Oppdragsgivere som ikke deltar på denne avtalen:</w:t>
      </w:r>
      <w:r w:rsidRPr="00F13E59">
        <w:rPr>
          <w:rStyle w:val="normaltextrun"/>
          <w:rFonts w:ascii="Arial" w:hAnsi="Arial" w:cs="Arial"/>
        </w:rPr>
        <w:t xml:space="preserve"> </w:t>
      </w:r>
    </w:p>
    <w:p w14:paraId="67D0ACA7" w14:textId="77777777" w:rsidR="0066106C" w:rsidRPr="00F13E59" w:rsidRDefault="0066106C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</w:rPr>
      </w:pPr>
    </w:p>
    <w:p w14:paraId="74006D6F" w14:textId="77777777" w:rsidR="003B78C0" w:rsidRDefault="003B78C0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</w:rPr>
      </w:pPr>
    </w:p>
    <w:p w14:paraId="0FABDF3A" w14:textId="77777777" w:rsidR="003B78C0" w:rsidRDefault="003B78C0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</w:rPr>
      </w:pPr>
    </w:p>
    <w:p w14:paraId="34CC6F92" w14:textId="77777777" w:rsidR="003B78C0" w:rsidRDefault="003B78C0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</w:rPr>
      </w:pPr>
    </w:p>
    <w:p w14:paraId="4526783B" w14:textId="4F9F7EB3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b/>
          <w:bCs/>
        </w:rPr>
      </w:pPr>
      <w:r w:rsidRPr="00F13E59">
        <w:rPr>
          <w:rStyle w:val="normaltextrun"/>
          <w:rFonts w:ascii="Arial" w:hAnsi="Arial" w:cs="Arial"/>
          <w:b/>
          <w:bCs/>
        </w:rPr>
        <w:lastRenderedPageBreak/>
        <w:t>Formalia</w:t>
      </w:r>
      <w:r w:rsidRPr="00F13E59">
        <w:rPr>
          <w:rStyle w:val="eop"/>
          <w:rFonts w:ascii="Arial" w:hAnsi="Arial" w:cs="Arial"/>
          <w:b/>
          <w:bCs/>
        </w:rPr>
        <w:t> </w:t>
      </w:r>
    </w:p>
    <w:p w14:paraId="0239B502" w14:textId="027BB26E" w:rsidR="007D05C3" w:rsidRDefault="007D05C3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  <w:r>
        <w:rPr>
          <w:rStyle w:val="eop"/>
          <w:rFonts w:ascii="Arial" w:hAnsi="Arial" w:cs="Arial"/>
        </w:rPr>
        <w:t>Det er inngått parallell rammeavtale med totalt 4 leverandører:</w:t>
      </w:r>
    </w:p>
    <w:p w14:paraId="5BA52198" w14:textId="40DF7206" w:rsidR="007D05C3" w:rsidRPr="005E2E24" w:rsidRDefault="00E02E8A" w:rsidP="00E02E8A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Segoe UI" w:hAnsi="Segoe UI" w:cs="Segoe UI"/>
          <w:b/>
          <w:bCs/>
        </w:rPr>
      </w:pPr>
      <w:proofErr w:type="spellStart"/>
      <w:r w:rsidRPr="005E2E24">
        <w:rPr>
          <w:rFonts w:ascii="Segoe UI" w:hAnsi="Segoe UI" w:cs="Segoe UI"/>
          <w:b/>
          <w:bCs/>
        </w:rPr>
        <w:t>Defendable</w:t>
      </w:r>
      <w:proofErr w:type="spellEnd"/>
      <w:r w:rsidRPr="005E2E24">
        <w:rPr>
          <w:rFonts w:ascii="Segoe UI" w:hAnsi="Segoe UI" w:cs="Segoe UI"/>
          <w:b/>
          <w:bCs/>
        </w:rPr>
        <w:t xml:space="preserve"> AS</w:t>
      </w:r>
    </w:p>
    <w:p w14:paraId="7A4575C3" w14:textId="30F2D78B" w:rsidR="00B734CB" w:rsidRDefault="00B734CB" w:rsidP="00E2281D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Kontaktperson </w:t>
      </w:r>
    </w:p>
    <w:p w14:paraId="275442E6" w14:textId="77777777" w:rsidR="00E2281D" w:rsidRPr="00E2281D" w:rsidRDefault="00E2281D" w:rsidP="00E2281D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E2281D">
        <w:rPr>
          <w:rFonts w:ascii="Segoe UI" w:hAnsi="Segoe UI" w:cs="Segoe UI"/>
        </w:rPr>
        <w:t>Navn: Håkon Xue-</w:t>
      </w:r>
      <w:proofErr w:type="spellStart"/>
      <w:r w:rsidRPr="00E2281D">
        <w:rPr>
          <w:rFonts w:ascii="Segoe UI" w:hAnsi="Segoe UI" w:cs="Segoe UI"/>
        </w:rPr>
        <w:t>Lønmo</w:t>
      </w:r>
      <w:proofErr w:type="spellEnd"/>
    </w:p>
    <w:p w14:paraId="66973D3B" w14:textId="77777777" w:rsidR="00E2281D" w:rsidRPr="00E2281D" w:rsidRDefault="00E2281D" w:rsidP="00E2281D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E2281D">
        <w:rPr>
          <w:rFonts w:ascii="Segoe UI" w:hAnsi="Segoe UI" w:cs="Segoe UI"/>
        </w:rPr>
        <w:t xml:space="preserve">Stilling: </w:t>
      </w:r>
      <w:proofErr w:type="spellStart"/>
      <w:r w:rsidRPr="00E2281D">
        <w:rPr>
          <w:rFonts w:ascii="Segoe UI" w:hAnsi="Segoe UI" w:cs="Segoe UI"/>
        </w:rPr>
        <w:t>Sales&amp;Marketing</w:t>
      </w:r>
      <w:proofErr w:type="spellEnd"/>
      <w:r w:rsidRPr="00E2281D">
        <w:rPr>
          <w:rFonts w:ascii="Segoe UI" w:hAnsi="Segoe UI" w:cs="Segoe UI"/>
        </w:rPr>
        <w:t xml:space="preserve"> </w:t>
      </w:r>
      <w:proofErr w:type="spellStart"/>
      <w:r w:rsidRPr="00E2281D">
        <w:rPr>
          <w:rFonts w:ascii="Segoe UI" w:hAnsi="Segoe UI" w:cs="Segoe UI"/>
        </w:rPr>
        <w:t>Director</w:t>
      </w:r>
      <w:proofErr w:type="spellEnd"/>
    </w:p>
    <w:p w14:paraId="40733954" w14:textId="77777777" w:rsidR="00E2281D" w:rsidRDefault="00E2281D" w:rsidP="00E2281D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E2281D">
        <w:rPr>
          <w:rFonts w:ascii="Segoe UI" w:hAnsi="Segoe UI" w:cs="Segoe UI"/>
        </w:rPr>
        <w:t>Telefon: 90258910</w:t>
      </w:r>
    </w:p>
    <w:p w14:paraId="6189B34B" w14:textId="3C157F8D" w:rsidR="00B734CB" w:rsidRDefault="00E2281D" w:rsidP="00E2281D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E2281D">
        <w:rPr>
          <w:rFonts w:ascii="Segoe UI" w:hAnsi="Segoe UI" w:cs="Segoe UI"/>
        </w:rPr>
        <w:t xml:space="preserve">E-post: </w:t>
      </w:r>
      <w:hyperlink r:id="rId11" w:history="1">
        <w:r w:rsidRPr="00FD669D">
          <w:rPr>
            <w:rStyle w:val="Hyperkobling"/>
            <w:rFonts w:ascii="Segoe UI" w:hAnsi="Segoe UI" w:cs="Segoe UI"/>
          </w:rPr>
          <w:t>hakonxl@defendable.no</w:t>
        </w:r>
      </w:hyperlink>
    </w:p>
    <w:p w14:paraId="6ADD1C60" w14:textId="5861662E" w:rsidR="00E2281D" w:rsidRPr="005E2E24" w:rsidRDefault="0085497C" w:rsidP="00E2281D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Segoe UI" w:hAnsi="Segoe UI" w:cs="Segoe UI"/>
          <w:b/>
          <w:bCs/>
        </w:rPr>
      </w:pPr>
      <w:proofErr w:type="spellStart"/>
      <w:r w:rsidRPr="005E2E24">
        <w:rPr>
          <w:rFonts w:ascii="Segoe UI" w:hAnsi="Segoe UI" w:cs="Segoe UI"/>
          <w:b/>
          <w:bCs/>
        </w:rPr>
        <w:t>PricewaterhouseCoopers</w:t>
      </w:r>
      <w:proofErr w:type="spellEnd"/>
      <w:r w:rsidRPr="005E2E24">
        <w:rPr>
          <w:rFonts w:ascii="Segoe UI" w:hAnsi="Segoe UI" w:cs="Segoe UI"/>
          <w:b/>
          <w:bCs/>
        </w:rPr>
        <w:t xml:space="preserve"> AS (</w:t>
      </w:r>
      <w:proofErr w:type="spellStart"/>
      <w:r w:rsidRPr="005E2E24">
        <w:rPr>
          <w:rFonts w:ascii="Segoe UI" w:hAnsi="Segoe UI" w:cs="Segoe UI"/>
          <w:b/>
          <w:bCs/>
        </w:rPr>
        <w:t>PwC</w:t>
      </w:r>
      <w:proofErr w:type="spellEnd"/>
      <w:r w:rsidRPr="005E2E24">
        <w:rPr>
          <w:rFonts w:ascii="Segoe UI" w:hAnsi="Segoe UI" w:cs="Segoe UI"/>
          <w:b/>
          <w:bCs/>
        </w:rPr>
        <w:t>)</w:t>
      </w:r>
    </w:p>
    <w:p w14:paraId="498D8943" w14:textId="7D313004" w:rsidR="0085497C" w:rsidRDefault="00061BE8" w:rsidP="0079412F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>
        <w:rPr>
          <w:rFonts w:ascii="Segoe UI" w:hAnsi="Segoe UI" w:cs="Segoe UI"/>
        </w:rPr>
        <w:t>Kontaktperson</w:t>
      </w:r>
    </w:p>
    <w:p w14:paraId="23FE20E3" w14:textId="77777777" w:rsidR="0079412F" w:rsidRPr="0079412F" w:rsidRDefault="0079412F" w:rsidP="0079412F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79412F">
        <w:rPr>
          <w:rFonts w:ascii="Segoe UI" w:hAnsi="Segoe UI" w:cs="Segoe UI"/>
        </w:rPr>
        <w:t>Navn: Jan Henrik Schou Straumsheim</w:t>
      </w:r>
    </w:p>
    <w:p w14:paraId="67406E58" w14:textId="77777777" w:rsidR="0079412F" w:rsidRPr="0079412F" w:rsidRDefault="0079412F" w:rsidP="0079412F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79412F">
        <w:rPr>
          <w:rFonts w:ascii="Segoe UI" w:hAnsi="Segoe UI" w:cs="Segoe UI"/>
        </w:rPr>
        <w:t>Stilling: Partner</w:t>
      </w:r>
    </w:p>
    <w:p w14:paraId="2DD6038E" w14:textId="77777777" w:rsidR="0079412F" w:rsidRPr="0079412F" w:rsidRDefault="0079412F" w:rsidP="0079412F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79412F">
        <w:rPr>
          <w:rFonts w:ascii="Segoe UI" w:hAnsi="Segoe UI" w:cs="Segoe UI"/>
        </w:rPr>
        <w:t>Telefon: 41526290</w:t>
      </w:r>
    </w:p>
    <w:p w14:paraId="5DFE193F" w14:textId="0BE31586" w:rsidR="00061BE8" w:rsidRDefault="0079412F" w:rsidP="0079412F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79412F">
        <w:rPr>
          <w:rFonts w:ascii="Segoe UI" w:hAnsi="Segoe UI" w:cs="Segoe UI"/>
        </w:rPr>
        <w:t xml:space="preserve">E-post: </w:t>
      </w:r>
      <w:hyperlink r:id="rId12" w:history="1">
        <w:r w:rsidRPr="00FD669D">
          <w:rPr>
            <w:rStyle w:val="Hyperkobling"/>
            <w:rFonts w:ascii="Segoe UI" w:hAnsi="Segoe UI" w:cs="Segoe UI"/>
          </w:rPr>
          <w:t>jan.straumsheim@pwc.no</w:t>
        </w:r>
      </w:hyperlink>
    </w:p>
    <w:p w14:paraId="3E27046D" w14:textId="00857071" w:rsidR="0079412F" w:rsidRPr="005E2E24" w:rsidRDefault="00365E7A" w:rsidP="00365E7A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Segoe UI" w:hAnsi="Segoe UI" w:cs="Segoe UI"/>
          <w:b/>
          <w:bCs/>
        </w:rPr>
      </w:pPr>
      <w:proofErr w:type="spellStart"/>
      <w:r w:rsidRPr="005E2E24">
        <w:rPr>
          <w:rFonts w:ascii="Segoe UI" w:hAnsi="Segoe UI" w:cs="Segoe UI"/>
          <w:b/>
          <w:bCs/>
        </w:rPr>
        <w:t>Sopra</w:t>
      </w:r>
      <w:proofErr w:type="spellEnd"/>
      <w:r w:rsidRPr="005E2E24">
        <w:rPr>
          <w:rFonts w:ascii="Segoe UI" w:hAnsi="Segoe UI" w:cs="Segoe UI"/>
          <w:b/>
          <w:bCs/>
        </w:rPr>
        <w:t xml:space="preserve"> </w:t>
      </w:r>
      <w:proofErr w:type="spellStart"/>
      <w:r w:rsidRPr="005E2E24">
        <w:rPr>
          <w:rFonts w:ascii="Segoe UI" w:hAnsi="Segoe UI" w:cs="Segoe UI"/>
          <w:b/>
          <w:bCs/>
        </w:rPr>
        <w:t>Steria</w:t>
      </w:r>
      <w:proofErr w:type="spellEnd"/>
      <w:r w:rsidRPr="005E2E24">
        <w:rPr>
          <w:rFonts w:ascii="Segoe UI" w:hAnsi="Segoe UI" w:cs="Segoe UI"/>
          <w:b/>
          <w:bCs/>
        </w:rPr>
        <w:t xml:space="preserve"> AS</w:t>
      </w:r>
    </w:p>
    <w:p w14:paraId="7D06E4FF" w14:textId="0EB75029" w:rsidR="008472D7" w:rsidRDefault="008472D7" w:rsidP="005E2E24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>
        <w:rPr>
          <w:rFonts w:ascii="Segoe UI" w:hAnsi="Segoe UI" w:cs="Segoe UI"/>
        </w:rPr>
        <w:t>Kontaktperson</w:t>
      </w:r>
    </w:p>
    <w:p w14:paraId="48B3DBD2" w14:textId="77777777" w:rsidR="005E2E24" w:rsidRPr="005E2E24" w:rsidRDefault="005E2E24" w:rsidP="005E2E24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5E2E24">
        <w:rPr>
          <w:rFonts w:ascii="Segoe UI" w:hAnsi="Segoe UI" w:cs="Segoe UI"/>
        </w:rPr>
        <w:t xml:space="preserve">Navn: Anne Gunn </w:t>
      </w:r>
      <w:proofErr w:type="spellStart"/>
      <w:r w:rsidRPr="005E2E24">
        <w:rPr>
          <w:rFonts w:ascii="Segoe UI" w:hAnsi="Segoe UI" w:cs="Segoe UI"/>
        </w:rPr>
        <w:t>Langeid</w:t>
      </w:r>
      <w:proofErr w:type="spellEnd"/>
    </w:p>
    <w:p w14:paraId="3704E4E0" w14:textId="77777777" w:rsidR="005E2E24" w:rsidRPr="005E2E24" w:rsidRDefault="005E2E24" w:rsidP="005E2E24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5E2E24">
        <w:rPr>
          <w:rFonts w:ascii="Segoe UI" w:hAnsi="Segoe UI" w:cs="Segoe UI"/>
        </w:rPr>
        <w:t>Stilling: Leder digitale plattformtjenester Kristiansand</w:t>
      </w:r>
    </w:p>
    <w:p w14:paraId="51CD3A31" w14:textId="77777777" w:rsidR="005E2E24" w:rsidRPr="005E2E24" w:rsidRDefault="005E2E24" w:rsidP="005E2E24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5E2E24">
        <w:rPr>
          <w:rFonts w:ascii="Segoe UI" w:hAnsi="Segoe UI" w:cs="Segoe UI"/>
        </w:rPr>
        <w:t>Telefon: 41414090</w:t>
      </w:r>
    </w:p>
    <w:p w14:paraId="493E5B51" w14:textId="1EF14970" w:rsidR="005E2E24" w:rsidRDefault="005E2E24" w:rsidP="005E2E24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5E2E24">
        <w:rPr>
          <w:rFonts w:ascii="Segoe UI" w:hAnsi="Segoe UI" w:cs="Segoe UI"/>
        </w:rPr>
        <w:t xml:space="preserve">E-post: </w:t>
      </w:r>
      <w:hyperlink r:id="rId13" w:history="1">
        <w:r w:rsidRPr="00FD669D">
          <w:rPr>
            <w:rStyle w:val="Hyperkobling"/>
            <w:rFonts w:ascii="Segoe UI" w:hAnsi="Segoe UI" w:cs="Segoe UI"/>
          </w:rPr>
          <w:t>anne-gunn.langeid@soprasteria.com</w:t>
        </w:r>
      </w:hyperlink>
    </w:p>
    <w:p w14:paraId="73EF8272" w14:textId="71E72178" w:rsidR="005E2E24" w:rsidRPr="00806E2F" w:rsidRDefault="00F67F2D" w:rsidP="00806E2F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Segoe UI" w:hAnsi="Segoe UI" w:cs="Segoe UI"/>
          <w:b/>
          <w:bCs/>
        </w:rPr>
      </w:pPr>
      <w:r w:rsidRPr="00806E2F">
        <w:rPr>
          <w:rFonts w:ascii="Segoe UI" w:hAnsi="Segoe UI" w:cs="Segoe UI"/>
          <w:b/>
          <w:bCs/>
        </w:rPr>
        <w:t xml:space="preserve">Telenor </w:t>
      </w:r>
      <w:proofErr w:type="spellStart"/>
      <w:r w:rsidRPr="00806E2F">
        <w:rPr>
          <w:rFonts w:ascii="Segoe UI" w:hAnsi="Segoe UI" w:cs="Segoe UI"/>
          <w:b/>
          <w:bCs/>
        </w:rPr>
        <w:t>Cyberdefence</w:t>
      </w:r>
      <w:proofErr w:type="spellEnd"/>
      <w:r w:rsidRPr="00806E2F">
        <w:rPr>
          <w:rFonts w:ascii="Segoe UI" w:hAnsi="Segoe UI" w:cs="Segoe UI"/>
          <w:b/>
          <w:bCs/>
        </w:rPr>
        <w:t xml:space="preserve"> AS</w:t>
      </w:r>
    </w:p>
    <w:p w14:paraId="5FB43D75" w14:textId="566E6F54" w:rsidR="00806E2F" w:rsidRDefault="00806E2F" w:rsidP="00806E2F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>
        <w:rPr>
          <w:rFonts w:ascii="Segoe UI" w:hAnsi="Segoe UI" w:cs="Segoe UI"/>
        </w:rPr>
        <w:t>Kontaktperson</w:t>
      </w:r>
    </w:p>
    <w:p w14:paraId="4F9E3613" w14:textId="77777777" w:rsidR="00806E2F" w:rsidRPr="00806E2F" w:rsidRDefault="00806E2F" w:rsidP="00806E2F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806E2F">
        <w:rPr>
          <w:rFonts w:ascii="Segoe UI" w:hAnsi="Segoe UI" w:cs="Segoe UI"/>
        </w:rPr>
        <w:t xml:space="preserve">Navn: Thomas </w:t>
      </w:r>
      <w:proofErr w:type="spellStart"/>
      <w:r w:rsidRPr="00806E2F">
        <w:rPr>
          <w:rFonts w:ascii="Segoe UI" w:hAnsi="Segoe UI" w:cs="Segoe UI"/>
        </w:rPr>
        <w:t>Krinen</w:t>
      </w:r>
      <w:proofErr w:type="spellEnd"/>
    </w:p>
    <w:p w14:paraId="038D468E" w14:textId="77777777" w:rsidR="00806E2F" w:rsidRPr="00806E2F" w:rsidRDefault="00806E2F" w:rsidP="00806E2F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806E2F">
        <w:rPr>
          <w:rFonts w:ascii="Segoe UI" w:hAnsi="Segoe UI" w:cs="Segoe UI"/>
        </w:rPr>
        <w:t>Stilling: CEO</w:t>
      </w:r>
    </w:p>
    <w:p w14:paraId="5DD86C48" w14:textId="77777777" w:rsidR="00806E2F" w:rsidRPr="00806E2F" w:rsidRDefault="00806E2F" w:rsidP="00806E2F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806E2F">
        <w:rPr>
          <w:rFonts w:ascii="Segoe UI" w:hAnsi="Segoe UI" w:cs="Segoe UI"/>
        </w:rPr>
        <w:t>Telefon: 90787877</w:t>
      </w:r>
    </w:p>
    <w:p w14:paraId="4FA1DB8E" w14:textId="65CF83E5" w:rsidR="00806E2F" w:rsidRDefault="00806E2F" w:rsidP="00806E2F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806E2F">
        <w:rPr>
          <w:rFonts w:ascii="Segoe UI" w:hAnsi="Segoe UI" w:cs="Segoe UI"/>
        </w:rPr>
        <w:t xml:space="preserve">E-post: </w:t>
      </w:r>
      <w:hyperlink r:id="rId14" w:history="1">
        <w:r w:rsidRPr="00FD669D">
          <w:rPr>
            <w:rStyle w:val="Hyperkobling"/>
            <w:rFonts w:ascii="Segoe UI" w:hAnsi="Segoe UI" w:cs="Segoe UI"/>
          </w:rPr>
          <w:t>thomas.kronen@telenorcyderdefence.com</w:t>
        </w:r>
      </w:hyperlink>
    </w:p>
    <w:p w14:paraId="35EFA424" w14:textId="77777777" w:rsidR="00806E2F" w:rsidRDefault="00806E2F" w:rsidP="00806E2F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</w:p>
    <w:p w14:paraId="71A8A13D" w14:textId="38190E4A" w:rsidR="00CC6648" w:rsidRDefault="00D223EE" w:rsidP="00806E2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</w:rPr>
      </w:pPr>
      <w:r w:rsidRPr="00D223EE">
        <w:rPr>
          <w:rFonts w:ascii="Segoe UI" w:hAnsi="Segoe UI" w:cs="Segoe UI"/>
        </w:rPr>
        <w:t xml:space="preserve">Rammeavtalen </w:t>
      </w:r>
      <w:r>
        <w:rPr>
          <w:rFonts w:ascii="Segoe UI" w:hAnsi="Segoe UI" w:cs="Segoe UI"/>
        </w:rPr>
        <w:t>har en varighet på</w:t>
      </w:r>
      <w:r w:rsidRPr="00D223EE">
        <w:rPr>
          <w:rFonts w:ascii="Segoe UI" w:hAnsi="Segoe UI" w:cs="Segoe UI"/>
        </w:rPr>
        <w:t xml:space="preserve"> 2 år, med opsjon for Kunden på forlengelse en eller flere ganger i inntil ytterligere 2 år, til sammen maksimalt fire år.</w:t>
      </w:r>
    </w:p>
    <w:p w14:paraId="7AC2384D" w14:textId="5D5EA7B9" w:rsidR="00D223EE" w:rsidRDefault="00D223EE" w:rsidP="00806E2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Oppstartsdato er </w:t>
      </w:r>
      <w:r w:rsidR="00EA2626">
        <w:rPr>
          <w:rFonts w:ascii="Segoe UI" w:hAnsi="Segoe UI" w:cs="Segoe UI"/>
        </w:rPr>
        <w:t>26.01.2026</w:t>
      </w:r>
    </w:p>
    <w:p w14:paraId="4A6D8AAF" w14:textId="77777777" w:rsidR="00EA2626" w:rsidRPr="00D223EE" w:rsidRDefault="00EA2626" w:rsidP="00806E2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</w:rPr>
      </w:pPr>
    </w:p>
    <w:p w14:paraId="44E63F70" w14:textId="77777777" w:rsidR="001C57D3" w:rsidRPr="00F13E59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</w:rPr>
      </w:pPr>
      <w:r w:rsidRPr="00F13E59">
        <w:rPr>
          <w:rStyle w:val="normaltextrun"/>
          <w:rFonts w:ascii="Arial" w:hAnsi="Arial" w:cs="Arial"/>
          <w:b/>
          <w:bCs/>
        </w:rPr>
        <w:t>Bestillingsrutiner</w:t>
      </w:r>
      <w:r w:rsidRPr="00F13E59">
        <w:rPr>
          <w:rStyle w:val="eop"/>
          <w:rFonts w:ascii="Arial" w:hAnsi="Arial" w:cs="Arial"/>
          <w:b/>
          <w:bCs/>
        </w:rPr>
        <w:t> </w:t>
      </w:r>
    </w:p>
    <w:p w14:paraId="5CDC88BC" w14:textId="4A963EA1" w:rsidR="00B11868" w:rsidRDefault="00B11868" w:rsidP="001C57D3">
      <w:pPr>
        <w:pStyle w:val="paragraph"/>
        <w:numPr>
          <w:ilvl w:val="0"/>
          <w:numId w:val="2"/>
        </w:numPr>
        <w:spacing w:before="0" w:beforeAutospacing="0" w:after="0" w:afterAutospacing="0"/>
        <w:ind w:left="1080" w:firstLine="0"/>
        <w:textAlignment w:val="baseline"/>
        <w:rPr>
          <w:rStyle w:val="normaltextrun"/>
          <w:rFonts w:ascii="Arial" w:hAnsi="Arial" w:cs="Arial"/>
        </w:rPr>
      </w:pPr>
      <w:r w:rsidRPr="00B11868">
        <w:rPr>
          <w:rStyle w:val="normaltextrun"/>
          <w:rFonts w:ascii="Arial" w:hAnsi="Arial" w:cs="Arial"/>
        </w:rPr>
        <w:t xml:space="preserve">For alle avrop skal det gjennomføres </w:t>
      </w:r>
      <w:proofErr w:type="spellStart"/>
      <w:r w:rsidRPr="00B11868">
        <w:rPr>
          <w:rStyle w:val="normaltextrun"/>
          <w:rFonts w:ascii="Arial" w:hAnsi="Arial" w:cs="Arial"/>
        </w:rPr>
        <w:t>minikonkurranse</w:t>
      </w:r>
      <w:proofErr w:type="spellEnd"/>
      <w:r w:rsidRPr="00B11868">
        <w:rPr>
          <w:rStyle w:val="normaltextrun"/>
          <w:rFonts w:ascii="Arial" w:hAnsi="Arial" w:cs="Arial"/>
        </w:rPr>
        <w:t>.</w:t>
      </w:r>
      <w:r w:rsidR="00211997">
        <w:rPr>
          <w:rStyle w:val="normaltextrun"/>
          <w:rFonts w:ascii="Arial" w:hAnsi="Arial" w:cs="Arial"/>
        </w:rPr>
        <w:t xml:space="preserve"> </w:t>
      </w:r>
      <w:proofErr w:type="spellStart"/>
      <w:r w:rsidR="00211997">
        <w:rPr>
          <w:rStyle w:val="normaltextrun"/>
          <w:rFonts w:ascii="Arial" w:hAnsi="Arial" w:cs="Arial"/>
        </w:rPr>
        <w:t>Minikonkurranse</w:t>
      </w:r>
      <w:proofErr w:type="spellEnd"/>
      <w:r w:rsidR="00211997">
        <w:rPr>
          <w:rStyle w:val="normaltextrun"/>
          <w:rFonts w:ascii="Arial" w:hAnsi="Arial" w:cs="Arial"/>
        </w:rPr>
        <w:t xml:space="preserve"> kan gjennomføres i EU-Supply.</w:t>
      </w:r>
    </w:p>
    <w:p w14:paraId="4F181237" w14:textId="61167F75" w:rsidR="003526E1" w:rsidRDefault="006D68AF" w:rsidP="003526E1">
      <w:pPr>
        <w:pStyle w:val="paragraph"/>
        <w:numPr>
          <w:ilvl w:val="1"/>
          <w:numId w:val="2"/>
        </w:numPr>
        <w:spacing w:after="0"/>
        <w:textAlignment w:val="baseline"/>
        <w:rPr>
          <w:rStyle w:val="normaltextrun"/>
          <w:rFonts w:ascii="Arial" w:hAnsi="Arial" w:cs="Arial"/>
        </w:rPr>
      </w:pPr>
      <w:r w:rsidRPr="006D68AF">
        <w:rPr>
          <w:rStyle w:val="normaltextrun"/>
          <w:rFonts w:ascii="Arial" w:hAnsi="Arial" w:cs="Arial"/>
        </w:rPr>
        <w:t xml:space="preserve">Tildelingskriterier </w:t>
      </w:r>
      <w:r>
        <w:rPr>
          <w:rStyle w:val="normaltextrun"/>
          <w:rFonts w:ascii="Arial" w:hAnsi="Arial" w:cs="Arial"/>
        </w:rPr>
        <w:t xml:space="preserve">for minnekonkurransene </w:t>
      </w:r>
      <w:r w:rsidRPr="006D68AF">
        <w:rPr>
          <w:rStyle w:val="normaltextrun"/>
          <w:rFonts w:ascii="Arial" w:hAnsi="Arial" w:cs="Arial"/>
        </w:rPr>
        <w:t>vil kunne være pris</w:t>
      </w:r>
      <w:r>
        <w:rPr>
          <w:rStyle w:val="normaltextrun"/>
          <w:rFonts w:ascii="Arial" w:hAnsi="Arial" w:cs="Arial"/>
        </w:rPr>
        <w:t>/</w:t>
      </w:r>
      <w:r w:rsidRPr="006D68AF">
        <w:rPr>
          <w:rStyle w:val="normaltextrun"/>
          <w:rFonts w:ascii="Arial" w:hAnsi="Arial" w:cs="Arial"/>
        </w:rPr>
        <w:t>kostnad, kvalitet, leveringstid, kompetanse, erfaring, gjennomføringskvalitet og/eller service, tilpasset det enkelte avrop.</w:t>
      </w:r>
      <w:r w:rsidR="003526E1">
        <w:rPr>
          <w:rStyle w:val="normaltextrun"/>
          <w:rFonts w:ascii="Arial" w:hAnsi="Arial" w:cs="Arial"/>
        </w:rPr>
        <w:t xml:space="preserve"> </w:t>
      </w:r>
    </w:p>
    <w:p w14:paraId="767F2A31" w14:textId="42F0CFB9" w:rsidR="003526E1" w:rsidRPr="003526E1" w:rsidRDefault="003526E1" w:rsidP="003526E1">
      <w:pPr>
        <w:pStyle w:val="paragraph"/>
        <w:numPr>
          <w:ilvl w:val="1"/>
          <w:numId w:val="2"/>
        </w:numPr>
        <w:spacing w:after="0"/>
        <w:textAlignment w:val="baseline"/>
        <w:rPr>
          <w:rStyle w:val="normaltextrun"/>
          <w:rFonts w:ascii="Arial" w:hAnsi="Arial" w:cs="Arial"/>
        </w:rPr>
      </w:pPr>
      <w:r>
        <w:rPr>
          <w:rStyle w:val="normaltextrun"/>
          <w:rFonts w:ascii="Arial" w:hAnsi="Arial" w:cs="Arial"/>
        </w:rPr>
        <w:t>A</w:t>
      </w:r>
      <w:r w:rsidRPr="003526E1">
        <w:rPr>
          <w:rStyle w:val="normaltextrun"/>
          <w:rFonts w:ascii="Arial" w:hAnsi="Arial" w:cs="Arial"/>
        </w:rPr>
        <w:t xml:space="preserve">vhengig av den enkelte </w:t>
      </w:r>
      <w:proofErr w:type="spellStart"/>
      <w:r w:rsidRPr="003526E1">
        <w:rPr>
          <w:rStyle w:val="normaltextrun"/>
          <w:rFonts w:ascii="Arial" w:hAnsi="Arial" w:cs="Arial"/>
        </w:rPr>
        <w:t>minikonkurranses</w:t>
      </w:r>
      <w:proofErr w:type="spellEnd"/>
      <w:r w:rsidRPr="003526E1">
        <w:rPr>
          <w:rStyle w:val="normaltextrun"/>
          <w:rFonts w:ascii="Arial" w:hAnsi="Arial" w:cs="Arial"/>
        </w:rPr>
        <w:t xml:space="preserve"> beskaffenhet, vil leverandørene bli invitert til å inngi enten en timepris, eller en fastpris. Dersom det skal inngis timepriser, vil Leverandøren være bundet av de maksimum timepriser og oppmøtekostnad som står i bilag 5 i rammeavtalen. Dersom det skal inngis tilbud basert på en fastpris, vil Leverandøren ikke være bundet av timeprisene i tilbudet som ligger til </w:t>
      </w:r>
      <w:r w:rsidRPr="003526E1">
        <w:rPr>
          <w:rStyle w:val="normaltextrun"/>
          <w:rFonts w:ascii="Arial" w:hAnsi="Arial" w:cs="Arial"/>
        </w:rPr>
        <w:lastRenderedPageBreak/>
        <w:t xml:space="preserve">grunn for rammeavtalen. Fastprisen vil legges til grunn for evalueringen. Når det gjelder tilbudte konsulenters kompetanse, kan denne bli vurdert enten basert på CV og skriftlig materiale i tilbudet alene, eller CV og skriftlig materiale i tilbudet i kombinasjon med et intervju og/eller referanseuttalelser. </w:t>
      </w:r>
    </w:p>
    <w:p w14:paraId="32584894" w14:textId="07828387" w:rsidR="00211997" w:rsidRDefault="003526E1" w:rsidP="003526E1">
      <w:pPr>
        <w:pStyle w:val="paragraph"/>
        <w:numPr>
          <w:ilvl w:val="1"/>
          <w:numId w:val="2"/>
        </w:numPr>
        <w:spacing w:after="0"/>
        <w:textAlignment w:val="baseline"/>
        <w:rPr>
          <w:rStyle w:val="normaltextrun"/>
          <w:rFonts w:ascii="Arial" w:hAnsi="Arial" w:cs="Arial"/>
        </w:rPr>
      </w:pPr>
      <w:r w:rsidRPr="003526E1">
        <w:rPr>
          <w:rStyle w:val="normaltextrun"/>
          <w:rFonts w:ascii="Arial" w:hAnsi="Arial" w:cs="Arial"/>
        </w:rPr>
        <w:t xml:space="preserve">Som utgangspunkt er det kun nøkkelpersonell som skal tilbys som ressursers i den enkelte </w:t>
      </w:r>
      <w:proofErr w:type="spellStart"/>
      <w:r w:rsidRPr="003526E1">
        <w:rPr>
          <w:rStyle w:val="normaltextrun"/>
          <w:rFonts w:ascii="Arial" w:hAnsi="Arial" w:cs="Arial"/>
        </w:rPr>
        <w:t>minikonkurranse</w:t>
      </w:r>
      <w:proofErr w:type="spellEnd"/>
      <w:r w:rsidRPr="003526E1">
        <w:rPr>
          <w:rStyle w:val="normaltextrun"/>
          <w:rFonts w:ascii="Arial" w:hAnsi="Arial" w:cs="Arial"/>
        </w:rPr>
        <w:t xml:space="preserve">, med mindre noe annet fremkommer klart av den enkelte </w:t>
      </w:r>
      <w:proofErr w:type="spellStart"/>
      <w:r w:rsidRPr="003526E1">
        <w:rPr>
          <w:rStyle w:val="normaltextrun"/>
          <w:rFonts w:ascii="Arial" w:hAnsi="Arial" w:cs="Arial"/>
        </w:rPr>
        <w:t>minikonkurranse</w:t>
      </w:r>
      <w:proofErr w:type="spellEnd"/>
      <w:r w:rsidRPr="003526E1">
        <w:rPr>
          <w:rStyle w:val="normaltextrun"/>
          <w:rFonts w:ascii="Arial" w:hAnsi="Arial" w:cs="Arial"/>
        </w:rPr>
        <w:t xml:space="preserve">/avropskontrakt. Se </w:t>
      </w:r>
      <w:proofErr w:type="gramStart"/>
      <w:r w:rsidRPr="003526E1">
        <w:rPr>
          <w:rStyle w:val="normaltextrun"/>
          <w:rFonts w:ascii="Arial" w:hAnsi="Arial" w:cs="Arial"/>
        </w:rPr>
        <w:t>for øvrig</w:t>
      </w:r>
      <w:proofErr w:type="gramEnd"/>
      <w:r w:rsidRPr="003526E1">
        <w:rPr>
          <w:rStyle w:val="normaltextrun"/>
          <w:rFonts w:ascii="Arial" w:hAnsi="Arial" w:cs="Arial"/>
        </w:rPr>
        <w:t xml:space="preserve"> bilag 1 krav 7 om plikt til å benytte nøkkelpersonell for utførelse av avrop. Oppdragsgiver kan ved behov akseptere andre ressurser se krav 5.</w:t>
      </w:r>
    </w:p>
    <w:p w14:paraId="2370D297" w14:textId="7048304D" w:rsidR="001B5C37" w:rsidRDefault="001B5C37" w:rsidP="003526E1">
      <w:pPr>
        <w:pStyle w:val="paragraph"/>
        <w:numPr>
          <w:ilvl w:val="1"/>
          <w:numId w:val="2"/>
        </w:numPr>
        <w:spacing w:after="0"/>
        <w:textAlignment w:val="baseline"/>
        <w:rPr>
          <w:rStyle w:val="normaltextrun"/>
          <w:rFonts w:ascii="Arial" w:hAnsi="Arial" w:cs="Arial"/>
        </w:rPr>
      </w:pPr>
      <w:r>
        <w:rPr>
          <w:rStyle w:val="normaltextrun"/>
          <w:rFonts w:ascii="Arial" w:hAnsi="Arial" w:cs="Arial"/>
        </w:rPr>
        <w:t>Leverandørene har ikke tilbudsplikt.</w:t>
      </w:r>
    </w:p>
    <w:p w14:paraId="58334926" w14:textId="2E079984" w:rsidR="001B5C37" w:rsidRDefault="001B5C37" w:rsidP="003526E1">
      <w:pPr>
        <w:pStyle w:val="paragraph"/>
        <w:numPr>
          <w:ilvl w:val="1"/>
          <w:numId w:val="2"/>
        </w:numPr>
        <w:spacing w:after="0"/>
        <w:textAlignment w:val="baseline"/>
        <w:rPr>
          <w:rStyle w:val="normaltextrun"/>
          <w:rFonts w:ascii="Arial" w:hAnsi="Arial" w:cs="Arial"/>
        </w:rPr>
      </w:pPr>
      <w:r>
        <w:rPr>
          <w:rStyle w:val="normaltextrun"/>
          <w:rFonts w:ascii="Arial" w:hAnsi="Arial" w:cs="Arial"/>
        </w:rPr>
        <w:t>Avropskontrakter: SSA-B eller SSA-O</w:t>
      </w:r>
    </w:p>
    <w:p w14:paraId="28D6D971" w14:textId="16AFF093" w:rsidR="007F0228" w:rsidRDefault="007F0228" w:rsidP="003526E1">
      <w:pPr>
        <w:pStyle w:val="paragraph"/>
        <w:numPr>
          <w:ilvl w:val="1"/>
          <w:numId w:val="2"/>
        </w:numPr>
        <w:spacing w:after="0"/>
        <w:textAlignment w:val="baseline"/>
        <w:rPr>
          <w:rStyle w:val="normaltextrun"/>
          <w:rFonts w:ascii="Arial" w:hAnsi="Arial" w:cs="Arial"/>
        </w:rPr>
      </w:pPr>
      <w:r w:rsidRPr="007F0228">
        <w:rPr>
          <w:rStyle w:val="normaltextrun"/>
          <w:rFonts w:ascii="Arial" w:hAnsi="Arial" w:cs="Arial"/>
        </w:rPr>
        <w:t xml:space="preserve">Prisene kan endres hvert årsskifte tilsvarende økningen i </w:t>
      </w:r>
      <w:r w:rsidR="006D5CEE">
        <w:rPr>
          <w:rFonts w:ascii="Arial" w:hAnsi="Arial" w:cs="Arial"/>
        </w:rPr>
        <w:t>SSB tabell 11117: Konsumprisindeks for varer og tjenester, etter Leveringssektor, Tjenester hvor arbeidskraft dominerer</w:t>
      </w:r>
      <w:r w:rsidRPr="007F0228">
        <w:rPr>
          <w:rStyle w:val="normaltextrun"/>
          <w:rFonts w:ascii="Arial" w:hAnsi="Arial" w:cs="Arial"/>
        </w:rPr>
        <w:t xml:space="preserve"> med utgangspunkt i indeksen for den måned avtalen ble inngått</w:t>
      </w:r>
    </w:p>
    <w:p w14:paraId="711601D4" w14:textId="2F383AD5" w:rsidR="00DD39A3" w:rsidRPr="006D68AF" w:rsidRDefault="00DD39A3" w:rsidP="003526E1">
      <w:pPr>
        <w:pStyle w:val="paragraph"/>
        <w:numPr>
          <w:ilvl w:val="1"/>
          <w:numId w:val="2"/>
        </w:numPr>
        <w:spacing w:after="0"/>
        <w:textAlignment w:val="baseline"/>
        <w:rPr>
          <w:rStyle w:val="normaltextrun"/>
          <w:rFonts w:ascii="Arial" w:hAnsi="Arial" w:cs="Arial"/>
        </w:rPr>
      </w:pPr>
      <w:r>
        <w:rPr>
          <w:rStyle w:val="normaltextrun"/>
          <w:rFonts w:ascii="Arial" w:hAnsi="Arial" w:cs="Arial"/>
        </w:rPr>
        <w:t>Prisskjema med samlete priser finnes i avtaleporteføljen på ofa-iks.no under innloggingsfunksjonen.</w:t>
      </w:r>
    </w:p>
    <w:p w14:paraId="09A8EB9C" w14:textId="77777777" w:rsidR="00F206F0" w:rsidRPr="00F13E59" w:rsidRDefault="00F206F0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</w:rPr>
      </w:pPr>
    </w:p>
    <w:p w14:paraId="3574A523" w14:textId="2BE4F572" w:rsidR="001C57D3" w:rsidRPr="00F13E59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</w:rPr>
      </w:pPr>
      <w:r w:rsidRPr="00F13E59">
        <w:rPr>
          <w:rStyle w:val="normaltextrun"/>
          <w:rFonts w:ascii="Arial" w:hAnsi="Arial" w:cs="Arial"/>
          <w:b/>
          <w:bCs/>
        </w:rPr>
        <w:t>Annet</w:t>
      </w:r>
      <w:r w:rsidRPr="00F13E59">
        <w:rPr>
          <w:rStyle w:val="eop"/>
          <w:rFonts w:ascii="Arial" w:hAnsi="Arial" w:cs="Arial"/>
          <w:b/>
          <w:bCs/>
        </w:rPr>
        <w:t> </w:t>
      </w:r>
    </w:p>
    <w:p w14:paraId="56EFEECE" w14:textId="107FE8A9" w:rsidR="001C57D3" w:rsidRPr="00F13E59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</w:rPr>
      </w:pPr>
      <w:r w:rsidRPr="00F13E59">
        <w:rPr>
          <w:rStyle w:val="normaltextrun"/>
          <w:rFonts w:ascii="Arial" w:hAnsi="Arial" w:cs="Arial"/>
          <w:b/>
          <w:bCs/>
        </w:rPr>
        <w:t xml:space="preserve">Rammeavtalen er tilgjengelige i EU-Supply KAV på </w:t>
      </w:r>
      <w:proofErr w:type="spellStart"/>
      <w:r w:rsidRPr="00F13E59">
        <w:rPr>
          <w:rStyle w:val="normaltextrun"/>
          <w:rFonts w:ascii="Arial" w:hAnsi="Arial" w:cs="Arial"/>
          <w:b/>
          <w:bCs/>
        </w:rPr>
        <w:t>kontraktsnummer</w:t>
      </w:r>
      <w:proofErr w:type="spellEnd"/>
      <w:r w:rsidRPr="00F13E59">
        <w:rPr>
          <w:rStyle w:val="normaltextrun"/>
          <w:rFonts w:ascii="Arial" w:hAnsi="Arial" w:cs="Arial"/>
          <w:b/>
          <w:bCs/>
        </w:rPr>
        <w:t xml:space="preserve"> </w:t>
      </w:r>
      <w:r w:rsidR="00DD39A3">
        <w:rPr>
          <w:rStyle w:val="normaltextrun"/>
          <w:rFonts w:ascii="Arial" w:hAnsi="Arial" w:cs="Arial"/>
          <w:b/>
          <w:bCs/>
        </w:rPr>
        <w:t>136346</w:t>
      </w:r>
      <w:r w:rsidRPr="00F13E59">
        <w:rPr>
          <w:rStyle w:val="normaltextrun"/>
          <w:rFonts w:ascii="Arial" w:hAnsi="Arial" w:cs="Arial"/>
        </w:rPr>
        <w:t xml:space="preserve"> Ved behov for bistand til gjennomføring av avrop eller øvrige spørsmål ta kontakt med OFA.</w:t>
      </w:r>
      <w:r w:rsidRPr="00F13E59">
        <w:rPr>
          <w:rStyle w:val="eop"/>
          <w:rFonts w:ascii="Arial" w:hAnsi="Arial" w:cs="Arial"/>
        </w:rPr>
        <w:t> </w:t>
      </w:r>
    </w:p>
    <w:p w14:paraId="4DA92C6D" w14:textId="77777777" w:rsidR="001C57D3" w:rsidRPr="00F13E59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</w:rPr>
      </w:pPr>
      <w:r w:rsidRPr="00F13E59">
        <w:rPr>
          <w:rStyle w:val="eop"/>
          <w:rFonts w:ascii="Arial" w:hAnsi="Arial" w:cs="Arial"/>
        </w:rPr>
        <w:t> </w:t>
      </w:r>
    </w:p>
    <w:p w14:paraId="6E1A3866" w14:textId="77777777" w:rsidR="001C57D3" w:rsidRPr="00F13E59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</w:rPr>
      </w:pPr>
      <w:r w:rsidRPr="00F13E59">
        <w:rPr>
          <w:rStyle w:val="eop"/>
          <w:rFonts w:ascii="Arial" w:hAnsi="Arial" w:cs="Arial"/>
        </w:rPr>
        <w:t> </w:t>
      </w:r>
    </w:p>
    <w:p w14:paraId="7EF282FC" w14:textId="77777777" w:rsidR="001C57D3" w:rsidRPr="00F13E59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</w:rPr>
      </w:pPr>
      <w:r w:rsidRPr="00F13E59">
        <w:rPr>
          <w:rStyle w:val="normaltextrun"/>
          <w:rFonts w:ascii="Arial" w:hAnsi="Arial" w:cs="Arial"/>
        </w:rPr>
        <w:t>Med vennlig hilsen</w:t>
      </w:r>
      <w:r w:rsidRPr="00F13E59">
        <w:rPr>
          <w:rStyle w:val="eop"/>
          <w:rFonts w:ascii="Arial" w:hAnsi="Arial" w:cs="Arial"/>
        </w:rPr>
        <w:t> </w:t>
      </w:r>
    </w:p>
    <w:p w14:paraId="3897E6F9" w14:textId="19F10E63" w:rsidR="001C57D3" w:rsidRDefault="00DD39A3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</w:rPr>
      </w:pPr>
      <w:r>
        <w:rPr>
          <w:rStyle w:val="normaltextrun"/>
          <w:rFonts w:ascii="Arial" w:hAnsi="Arial" w:cs="Arial"/>
        </w:rPr>
        <w:t>Bjarki Steinarsson</w:t>
      </w:r>
    </w:p>
    <w:p w14:paraId="53677434" w14:textId="149765F1" w:rsidR="00DD39A3" w:rsidRPr="00F13E59" w:rsidRDefault="00DD39A3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  <w:r>
        <w:rPr>
          <w:rStyle w:val="normaltextrun"/>
          <w:rFonts w:ascii="Arial" w:hAnsi="Arial" w:cs="Arial"/>
        </w:rPr>
        <w:t>Seniorrådgiver</w:t>
      </w:r>
    </w:p>
    <w:p w14:paraId="3F043D78" w14:textId="77777777" w:rsidR="00CC6648" w:rsidRPr="00F13E59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</w:p>
    <w:p w14:paraId="263D8628" w14:textId="77777777" w:rsidR="00CC6648" w:rsidRPr="00F13E59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</w:p>
    <w:p w14:paraId="23FE78B6" w14:textId="77777777" w:rsidR="00CC6648" w:rsidRPr="00F13E59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</w:p>
    <w:p w14:paraId="12847490" w14:textId="77777777" w:rsidR="00CC6648" w:rsidRPr="00F13E59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</w:p>
    <w:p w14:paraId="7035CEBD" w14:textId="77777777" w:rsidR="00CC6648" w:rsidRPr="00F13E59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</w:p>
    <w:p w14:paraId="1CE02401" w14:textId="77777777" w:rsidR="00CC6648" w:rsidRPr="00F13E59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</w:p>
    <w:p w14:paraId="4E6B658A" w14:textId="77777777" w:rsidR="00726F50" w:rsidRPr="00F13E59" w:rsidRDefault="00726F50" w:rsidP="003B1BD3">
      <w:pPr>
        <w:rPr>
          <w:szCs w:val="24"/>
        </w:rPr>
      </w:pPr>
    </w:p>
    <w:sectPr w:rsidR="00726F50" w:rsidRPr="00F13E59" w:rsidSect="00350C3D">
      <w:headerReference w:type="default" r:id="rId15"/>
      <w:pgSz w:w="11906" w:h="16838"/>
      <w:pgMar w:top="1417" w:right="1417" w:bottom="1417" w:left="1417" w:header="14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71741C" w14:textId="77777777" w:rsidR="00FC67F3" w:rsidRDefault="00FC67F3" w:rsidP="00794EA9">
      <w:pPr>
        <w:spacing w:after="0" w:line="240" w:lineRule="auto"/>
      </w:pPr>
      <w:r>
        <w:separator/>
      </w:r>
    </w:p>
  </w:endnote>
  <w:endnote w:type="continuationSeparator" w:id="0">
    <w:p w14:paraId="02A55876" w14:textId="77777777" w:rsidR="00FC67F3" w:rsidRDefault="00FC67F3" w:rsidP="00794EA9">
      <w:pPr>
        <w:spacing w:after="0" w:line="240" w:lineRule="auto"/>
      </w:pPr>
      <w:r>
        <w:continuationSeparator/>
      </w:r>
    </w:p>
  </w:endnote>
  <w:endnote w:type="continuationNotice" w:id="1">
    <w:p w14:paraId="43630BB3" w14:textId="77777777" w:rsidR="00FC67F3" w:rsidRDefault="00FC67F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3DDE9E" w14:textId="77777777" w:rsidR="00FC67F3" w:rsidRDefault="00FC67F3" w:rsidP="00794EA9">
      <w:pPr>
        <w:spacing w:after="0" w:line="240" w:lineRule="auto"/>
      </w:pPr>
      <w:r>
        <w:separator/>
      </w:r>
    </w:p>
  </w:footnote>
  <w:footnote w:type="continuationSeparator" w:id="0">
    <w:p w14:paraId="2393BDB5" w14:textId="77777777" w:rsidR="00FC67F3" w:rsidRDefault="00FC67F3" w:rsidP="00794EA9">
      <w:pPr>
        <w:spacing w:after="0" w:line="240" w:lineRule="auto"/>
      </w:pPr>
      <w:r>
        <w:continuationSeparator/>
      </w:r>
    </w:p>
  </w:footnote>
  <w:footnote w:type="continuationNotice" w:id="1">
    <w:p w14:paraId="685EBE79" w14:textId="77777777" w:rsidR="00FC67F3" w:rsidRDefault="00FC67F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AB0F2" w14:textId="77777777" w:rsidR="00B04A58" w:rsidRDefault="003B1BD3">
    <w:pPr>
      <w:pStyle w:val="Topptekst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6B3C4D32" wp14:editId="036A74D3">
          <wp:simplePos x="0" y="0"/>
          <wp:positionH relativeFrom="column">
            <wp:posOffset>-899795</wp:posOffset>
          </wp:positionH>
          <wp:positionV relativeFrom="paragraph">
            <wp:posOffset>-941705</wp:posOffset>
          </wp:positionV>
          <wp:extent cx="7566025" cy="939800"/>
          <wp:effectExtent l="0" t="0" r="0" b="0"/>
          <wp:wrapTight wrapText="bothSides">
            <wp:wrapPolygon edited="0">
              <wp:start x="0" y="0"/>
              <wp:lineTo x="0" y="21016"/>
              <wp:lineTo x="21537" y="21016"/>
              <wp:lineTo x="21537" y="0"/>
              <wp:lineTo x="0" y="0"/>
            </wp:wrapPolygon>
          </wp:wrapTight>
          <wp:docPr id="3" name="Bilde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e 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490" b="6490"/>
                  <a:stretch>
                    <a:fillRect/>
                  </a:stretch>
                </pic:blipFill>
                <pic:spPr bwMode="auto">
                  <a:xfrm>
                    <a:off x="0" y="0"/>
                    <a:ext cx="7566025" cy="939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610674B" wp14:editId="5E577B44">
          <wp:simplePos x="0" y="0"/>
          <wp:positionH relativeFrom="column">
            <wp:posOffset>-30480</wp:posOffset>
          </wp:positionH>
          <wp:positionV relativeFrom="paragraph">
            <wp:posOffset>-725716</wp:posOffset>
          </wp:positionV>
          <wp:extent cx="1049020" cy="515620"/>
          <wp:effectExtent l="0" t="0" r="0" b="0"/>
          <wp:wrapSquare wrapText="bothSides"/>
          <wp:docPr id="5" name="Bilde 5" descr="Logo for offentlig fellesinnkjøp på Agder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e 5" descr="Logo for offentlig fellesinnkjøp på Agder">
                    <a:extLst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020" cy="515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BA303B7" w14:textId="77777777" w:rsidR="00794EA9" w:rsidRDefault="00794EA9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01CF5"/>
    <w:multiLevelType w:val="hybridMultilevel"/>
    <w:tmpl w:val="F864DE7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0919B9"/>
    <w:multiLevelType w:val="multilevel"/>
    <w:tmpl w:val="068ED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8FE0B7E"/>
    <w:multiLevelType w:val="multilevel"/>
    <w:tmpl w:val="05DE6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CBA4DD8"/>
    <w:multiLevelType w:val="multilevel"/>
    <w:tmpl w:val="58529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4EC093C"/>
    <w:multiLevelType w:val="multilevel"/>
    <w:tmpl w:val="CD6AD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30613564">
    <w:abstractNumId w:val="1"/>
  </w:num>
  <w:num w:numId="2" w16cid:durableId="894436643">
    <w:abstractNumId w:val="3"/>
  </w:num>
  <w:num w:numId="3" w16cid:durableId="1365247024">
    <w:abstractNumId w:val="4"/>
  </w:num>
  <w:num w:numId="4" w16cid:durableId="1155027005">
    <w:abstractNumId w:val="2"/>
  </w:num>
  <w:num w:numId="5" w16cid:durableId="1623802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7D3"/>
    <w:rsid w:val="00010759"/>
    <w:rsid w:val="00061BE8"/>
    <w:rsid w:val="00075AFC"/>
    <w:rsid w:val="000A3A76"/>
    <w:rsid w:val="000A6848"/>
    <w:rsid w:val="00125060"/>
    <w:rsid w:val="001466A9"/>
    <w:rsid w:val="00153E62"/>
    <w:rsid w:val="00163707"/>
    <w:rsid w:val="0018177A"/>
    <w:rsid w:val="001B5C37"/>
    <w:rsid w:val="001C57D3"/>
    <w:rsid w:val="00202A93"/>
    <w:rsid w:val="00211997"/>
    <w:rsid w:val="00245D4B"/>
    <w:rsid w:val="00256DB2"/>
    <w:rsid w:val="002B19FD"/>
    <w:rsid w:val="002B44ED"/>
    <w:rsid w:val="002D1F94"/>
    <w:rsid w:val="002E253C"/>
    <w:rsid w:val="00324020"/>
    <w:rsid w:val="00350C3D"/>
    <w:rsid w:val="0035177C"/>
    <w:rsid w:val="003526E1"/>
    <w:rsid w:val="00362105"/>
    <w:rsid w:val="00365E7A"/>
    <w:rsid w:val="00381DEE"/>
    <w:rsid w:val="0038201C"/>
    <w:rsid w:val="003B1BD3"/>
    <w:rsid w:val="003B78C0"/>
    <w:rsid w:val="003F458F"/>
    <w:rsid w:val="004320F8"/>
    <w:rsid w:val="00433344"/>
    <w:rsid w:val="00433A1C"/>
    <w:rsid w:val="004547EE"/>
    <w:rsid w:val="004C1895"/>
    <w:rsid w:val="005969B4"/>
    <w:rsid w:val="005A1CCE"/>
    <w:rsid w:val="005C2F57"/>
    <w:rsid w:val="005D49BF"/>
    <w:rsid w:val="005E2E24"/>
    <w:rsid w:val="005E42D6"/>
    <w:rsid w:val="00646175"/>
    <w:rsid w:val="0066106C"/>
    <w:rsid w:val="00685E71"/>
    <w:rsid w:val="0069273F"/>
    <w:rsid w:val="006D5CEE"/>
    <w:rsid w:val="006D68AF"/>
    <w:rsid w:val="0071041E"/>
    <w:rsid w:val="00726F50"/>
    <w:rsid w:val="00755E12"/>
    <w:rsid w:val="00757F90"/>
    <w:rsid w:val="0079412F"/>
    <w:rsid w:val="00794EA9"/>
    <w:rsid w:val="007A7050"/>
    <w:rsid w:val="007D05C3"/>
    <w:rsid w:val="007F0228"/>
    <w:rsid w:val="007F31EE"/>
    <w:rsid w:val="00806E2F"/>
    <w:rsid w:val="008232C6"/>
    <w:rsid w:val="008472D7"/>
    <w:rsid w:val="0085497C"/>
    <w:rsid w:val="008671C5"/>
    <w:rsid w:val="00906705"/>
    <w:rsid w:val="00974F86"/>
    <w:rsid w:val="009A35DE"/>
    <w:rsid w:val="00A26F76"/>
    <w:rsid w:val="00B011D0"/>
    <w:rsid w:val="00B04A58"/>
    <w:rsid w:val="00B11868"/>
    <w:rsid w:val="00B3216F"/>
    <w:rsid w:val="00B41F12"/>
    <w:rsid w:val="00B734CB"/>
    <w:rsid w:val="00B836BD"/>
    <w:rsid w:val="00BB3C9C"/>
    <w:rsid w:val="00C01D53"/>
    <w:rsid w:val="00C02959"/>
    <w:rsid w:val="00C61E12"/>
    <w:rsid w:val="00CB5932"/>
    <w:rsid w:val="00CC6648"/>
    <w:rsid w:val="00D17BD3"/>
    <w:rsid w:val="00D223EE"/>
    <w:rsid w:val="00D66735"/>
    <w:rsid w:val="00D969A8"/>
    <w:rsid w:val="00DB2E2F"/>
    <w:rsid w:val="00DB451C"/>
    <w:rsid w:val="00DD0DA7"/>
    <w:rsid w:val="00DD39A3"/>
    <w:rsid w:val="00DD6C04"/>
    <w:rsid w:val="00E02E8A"/>
    <w:rsid w:val="00E2281D"/>
    <w:rsid w:val="00E41170"/>
    <w:rsid w:val="00EA2626"/>
    <w:rsid w:val="00EE1B15"/>
    <w:rsid w:val="00F05B58"/>
    <w:rsid w:val="00F06CCC"/>
    <w:rsid w:val="00F1245B"/>
    <w:rsid w:val="00F13E59"/>
    <w:rsid w:val="00F206F0"/>
    <w:rsid w:val="00F340EC"/>
    <w:rsid w:val="00F42FA7"/>
    <w:rsid w:val="00F50030"/>
    <w:rsid w:val="00F67F2D"/>
    <w:rsid w:val="00F96F82"/>
    <w:rsid w:val="00FB6E63"/>
    <w:rsid w:val="00FC67F3"/>
    <w:rsid w:val="00FC7970"/>
    <w:rsid w:val="00FE4CAE"/>
    <w:rsid w:val="04D922E7"/>
    <w:rsid w:val="17F7BA18"/>
    <w:rsid w:val="30A7B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F64A19"/>
  <w15:chartTrackingRefBased/>
  <w15:docId w15:val="{8B936651-CE63-411E-9C25-D54E579B3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rebuchet MS" w:eastAsiaTheme="minorHAnsi" w:hAnsi="Trebuchet MS" w:cstheme="minorBidi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BD3"/>
    <w:rPr>
      <w:rFonts w:ascii="Arial" w:hAnsi="Arial"/>
      <w:sz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3B1BD3"/>
    <w:pPr>
      <w:spacing w:after="0" w:line="240" w:lineRule="auto"/>
      <w:contextualSpacing/>
      <w:outlineLvl w:val="0"/>
    </w:pPr>
    <w:rPr>
      <w:rFonts w:eastAsiaTheme="majorEastAsia" w:cstheme="majorBidi"/>
      <w:color w:val="0D0D0D" w:themeColor="text1" w:themeTint="F2"/>
      <w:spacing w:val="-10"/>
      <w:kern w:val="28"/>
      <w:sz w:val="52"/>
      <w:szCs w:val="56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3B1BD3"/>
    <w:pPr>
      <w:spacing w:before="240" w:after="240" w:line="240" w:lineRule="auto"/>
      <w:contextualSpacing/>
      <w:outlineLvl w:val="1"/>
    </w:pPr>
    <w:rPr>
      <w:rFonts w:eastAsiaTheme="majorEastAsia" w:cstheme="majorBidi"/>
      <w:bCs/>
      <w:color w:val="000000" w:themeColor="text1"/>
      <w:spacing w:val="-10"/>
      <w:kern w:val="28"/>
      <w:sz w:val="32"/>
      <w:szCs w:val="56"/>
      <w:shd w:val="clear" w:color="auto" w:fill="FFFFFF"/>
    </w:rPr>
  </w:style>
  <w:style w:type="paragraph" w:styleId="Overskrift3">
    <w:name w:val="heading 3"/>
    <w:basedOn w:val="Normal"/>
    <w:next w:val="Normal"/>
    <w:link w:val="Overskrift3Tegn"/>
    <w:uiPriority w:val="9"/>
    <w:unhideWhenUsed/>
    <w:rsid w:val="00256D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Undertittel">
    <w:name w:val="Subtitle"/>
    <w:basedOn w:val="Normal"/>
    <w:next w:val="Normal"/>
    <w:link w:val="UndertittelTegn"/>
    <w:uiPriority w:val="11"/>
    <w:rsid w:val="00D66735"/>
    <w:pPr>
      <w:numPr>
        <w:ilvl w:val="1"/>
      </w:numPr>
      <w:spacing w:after="160"/>
    </w:pPr>
    <w:rPr>
      <w:rFonts w:eastAsiaTheme="minorEastAsia"/>
      <w:spacing w:val="15"/>
      <w:sz w:val="22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66735"/>
    <w:rPr>
      <w:rFonts w:ascii="Arial" w:eastAsiaTheme="minorEastAsia" w:hAnsi="Arial"/>
      <w:spacing w:val="15"/>
      <w:sz w:val="22"/>
    </w:rPr>
  </w:style>
  <w:style w:type="table" w:styleId="Tabellrutenett">
    <w:name w:val="Table Grid"/>
    <w:basedOn w:val="Vanligtabell"/>
    <w:uiPriority w:val="59"/>
    <w:rsid w:val="000A3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Vanligtabell4">
    <w:name w:val="Plain Table 4"/>
    <w:basedOn w:val="Vanligtabell"/>
    <w:uiPriority w:val="44"/>
    <w:rsid w:val="000A3A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Grunnleggendeavsnitt">
    <w:name w:val="[Grunnleggende avsnitt]"/>
    <w:basedOn w:val="Normal"/>
    <w:uiPriority w:val="99"/>
    <w:rsid w:val="000A3A7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Cs w:val="24"/>
    </w:rPr>
  </w:style>
  <w:style w:type="table" w:styleId="Vanligtabell5">
    <w:name w:val="Plain Table 5"/>
    <w:basedOn w:val="Vanligtabell"/>
    <w:uiPriority w:val="45"/>
    <w:rsid w:val="004320F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3uthevingsfarge5">
    <w:name w:val="List Table 3 Accent 5"/>
    <w:basedOn w:val="Vanligtabell"/>
    <w:uiPriority w:val="48"/>
    <w:rsid w:val="004320F8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paragraph" w:styleId="Topptekst">
    <w:name w:val="header"/>
    <w:basedOn w:val="Normal"/>
    <w:link w:val="TopptekstTegn"/>
    <w:uiPriority w:val="99"/>
    <w:unhideWhenUsed/>
    <w:rsid w:val="00794E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94EA9"/>
    <w:rPr>
      <w:rFonts w:ascii="Arial" w:hAnsi="Arial"/>
    </w:rPr>
  </w:style>
  <w:style w:type="paragraph" w:styleId="Bunntekst">
    <w:name w:val="footer"/>
    <w:basedOn w:val="Normal"/>
    <w:link w:val="BunntekstTegn"/>
    <w:uiPriority w:val="99"/>
    <w:unhideWhenUsed/>
    <w:rsid w:val="00794E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94EA9"/>
    <w:rPr>
      <w:rFonts w:ascii="Arial" w:hAnsi="Arial"/>
    </w:rPr>
  </w:style>
  <w:style w:type="paragraph" w:styleId="NormalWeb">
    <w:name w:val="Normal (Web)"/>
    <w:basedOn w:val="Normal"/>
    <w:uiPriority w:val="99"/>
    <w:semiHidden/>
    <w:unhideWhenUsed/>
    <w:rsid w:val="007F3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nb-NO"/>
    </w:rPr>
  </w:style>
  <w:style w:type="character" w:styleId="Hyperkobling">
    <w:name w:val="Hyperlink"/>
    <w:basedOn w:val="Standardskriftforavsnitt"/>
    <w:uiPriority w:val="99"/>
    <w:unhideWhenUsed/>
    <w:rsid w:val="00163707"/>
    <w:rPr>
      <w:color w:val="0563C1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163707"/>
    <w:rPr>
      <w:color w:val="800080" w:themeColor="followedHyperlink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05B58"/>
    <w:rPr>
      <w:rFonts w:ascii="Arial" w:eastAsiaTheme="majorEastAsia" w:hAnsi="Arial" w:cstheme="majorBidi"/>
      <w:bCs/>
      <w:color w:val="000000" w:themeColor="text1"/>
      <w:spacing w:val="-10"/>
      <w:kern w:val="28"/>
      <w:sz w:val="32"/>
      <w:szCs w:val="5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F05B58"/>
    <w:rPr>
      <w:rFonts w:ascii="Arial" w:eastAsiaTheme="majorEastAsia" w:hAnsi="Arial" w:cstheme="majorBidi"/>
      <w:color w:val="0D0D0D" w:themeColor="text1" w:themeTint="F2"/>
      <w:spacing w:val="-10"/>
      <w:kern w:val="28"/>
      <w:sz w:val="52"/>
      <w:szCs w:val="5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256DB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Utheving">
    <w:name w:val="Emphasis"/>
    <w:basedOn w:val="Standardskriftforavsnitt"/>
    <w:uiPriority w:val="20"/>
    <w:qFormat/>
    <w:rsid w:val="00256DB2"/>
    <w:rPr>
      <w:i/>
      <w:iCs/>
    </w:rPr>
  </w:style>
  <w:style w:type="paragraph" w:styleId="Ingenmellomrom">
    <w:name w:val="No Spacing"/>
    <w:uiPriority w:val="1"/>
    <w:rsid w:val="00256DB2"/>
    <w:pPr>
      <w:spacing w:after="0" w:line="240" w:lineRule="auto"/>
    </w:pPr>
    <w:rPr>
      <w:rFonts w:ascii="Arial" w:hAnsi="Arial"/>
      <w:sz w:val="24"/>
    </w:rPr>
  </w:style>
  <w:style w:type="paragraph" w:customStyle="1" w:styleId="paragraph">
    <w:name w:val="paragraph"/>
    <w:basedOn w:val="Normal"/>
    <w:rsid w:val="001C57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nb-NO"/>
    </w:rPr>
  </w:style>
  <w:style w:type="character" w:customStyle="1" w:styleId="normaltextrun">
    <w:name w:val="normaltextrun"/>
    <w:basedOn w:val="Standardskriftforavsnitt"/>
    <w:rsid w:val="001C57D3"/>
  </w:style>
  <w:style w:type="character" w:customStyle="1" w:styleId="eop">
    <w:name w:val="eop"/>
    <w:basedOn w:val="Standardskriftforavsnitt"/>
    <w:rsid w:val="001C57D3"/>
  </w:style>
  <w:style w:type="character" w:customStyle="1" w:styleId="scxw181430903">
    <w:name w:val="scxw181430903"/>
    <w:basedOn w:val="Standardskriftforavsnitt"/>
    <w:rsid w:val="001C57D3"/>
  </w:style>
  <w:style w:type="character" w:customStyle="1" w:styleId="pagebreaktextspan">
    <w:name w:val="pagebreaktextspan"/>
    <w:basedOn w:val="Standardskriftforavsnitt"/>
    <w:rsid w:val="001C57D3"/>
  </w:style>
  <w:style w:type="character" w:styleId="Ulstomtale">
    <w:name w:val="Unresolved Mention"/>
    <w:basedOn w:val="Standardskriftforavsnitt"/>
    <w:uiPriority w:val="99"/>
    <w:semiHidden/>
    <w:unhideWhenUsed/>
    <w:rsid w:val="00E2281D"/>
    <w:rPr>
      <w:color w:val="605E5C"/>
      <w:shd w:val="clear" w:color="auto" w:fill="E1DFDD"/>
    </w:rPr>
  </w:style>
  <w:style w:type="paragraph" w:styleId="Listeavsnitt">
    <w:name w:val="List Paragraph"/>
    <w:basedOn w:val="Normal"/>
    <w:uiPriority w:val="34"/>
    <w:rsid w:val="00B118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31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7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50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31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4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2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9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48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05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15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87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7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7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2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7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5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0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7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nne-gunn.langeid@soprasteria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jan.straumsheim@pwc.no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hakonxl@defendable.no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thomas.kronen@telenorcyderdefence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K02610\OneDrive%20-%20IKT%20Agder\Diverse%20nye%20OFA%20-%20praktiske%20ting\OFA%20-%20word%20m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8012fc6-b874-4347-8436-2a618f017cdb">
      <Terms xmlns="http://schemas.microsoft.com/office/infopath/2007/PartnerControls"/>
    </lcf76f155ced4ddcb4097134ff3c332f>
    <TaxCatchAll xmlns="90e68804-913a-44cc-9b5d-c6202f67e8e8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81122942E5EC4EBE1E2625A3A63848" ma:contentTypeVersion="14" ma:contentTypeDescription="Create a new document." ma:contentTypeScope="" ma:versionID="352cb69614d4a757fa86f812ce08ad1c">
  <xsd:schema xmlns:xsd="http://www.w3.org/2001/XMLSchema" xmlns:xs="http://www.w3.org/2001/XMLSchema" xmlns:p="http://schemas.microsoft.com/office/2006/metadata/properties" xmlns:ns2="08012fc6-b874-4347-8436-2a618f017cdb" xmlns:ns3="90e68804-913a-44cc-9b5d-c6202f67e8e8" targetNamespace="http://schemas.microsoft.com/office/2006/metadata/properties" ma:root="true" ma:fieldsID="fa84af19082793d9a94ddab2cbf9483c" ns2:_="" ns3:_="">
    <xsd:import namespace="08012fc6-b874-4347-8436-2a618f017cdb"/>
    <xsd:import namespace="90e68804-913a-44cc-9b5d-c6202f67e8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012fc6-b874-4347-8436-2a618f017c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6af8f8e-1e45-4bcb-8b90-291e597263f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e68804-913a-44cc-9b5d-c6202f67e8e8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9d8646e8-7281-4b82-ac33-169c8b0dc026}" ma:internalName="TaxCatchAll" ma:showField="CatchAllData" ma:web="90e68804-913a-44cc-9b5d-c6202f67e8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9BD433-C4BF-43AF-A94B-3BFD8C67EE7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52A06F-0444-477C-BB34-D3D1BF3ED5B6}">
  <ds:schemaRefs>
    <ds:schemaRef ds:uri="http://schemas.microsoft.com/office/2006/metadata/properties"/>
    <ds:schemaRef ds:uri="http://schemas.microsoft.com/office/infopath/2007/PartnerControls"/>
    <ds:schemaRef ds:uri="08012fc6-b874-4347-8436-2a618f017cdb"/>
    <ds:schemaRef ds:uri="90e68804-913a-44cc-9b5d-c6202f67e8e8"/>
  </ds:schemaRefs>
</ds:datastoreItem>
</file>

<file path=customXml/itemProps3.xml><?xml version="1.0" encoding="utf-8"?>
<ds:datastoreItem xmlns:ds="http://schemas.openxmlformats.org/officeDocument/2006/customXml" ds:itemID="{EE8C6FFB-DC53-4A16-9349-05628F7F3A2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E264CB7-6E20-4502-B13C-8157E37E18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012fc6-b874-4347-8436-2a618f017cdb"/>
    <ds:schemaRef ds:uri="90e68804-913a-44cc-9b5d-c6202f67e8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OFA - word mal</Template>
  <TotalTime>18</TotalTime>
  <Pages>3</Pages>
  <Words>678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Hamre, Sturle</dc:creator>
  <cp:keywords/>
  <dc:description/>
  <cp:lastModifiedBy>Steinarsson, Bjarki</cp:lastModifiedBy>
  <cp:revision>30</cp:revision>
  <dcterms:created xsi:type="dcterms:W3CDTF">2026-01-22T09:36:00Z</dcterms:created>
  <dcterms:modified xsi:type="dcterms:W3CDTF">2026-01-22T09:57:00Z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0x010100AE81122942E5EC4EBE1E2625A3A63848</vt:lpwstr>
  </property>
  <property fmtid="{D5CDD505-2E9C-101B-9397-08002B2CF9AE}" pid="3" name="MediaServiceImageTags">
    <vt:lpwstr/>
  </property>
</Properties>
</file>