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5CEBD" w14:textId="77777777" w:rsidR="00CC6648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18"/>
          <w:szCs w:val="18"/>
        </w:rPr>
      </w:pPr>
    </w:p>
    <w:p w14:paraId="1CE02401" w14:textId="77777777" w:rsidR="00CC6648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18"/>
          <w:szCs w:val="18"/>
        </w:rPr>
      </w:pPr>
    </w:p>
    <w:p w14:paraId="5D9A94DD" w14:textId="77777777" w:rsidR="00CC6648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18"/>
          <w:szCs w:val="18"/>
        </w:rPr>
      </w:pPr>
    </w:p>
    <w:p w14:paraId="5C1F10C8" w14:textId="77777777" w:rsidR="00CC6648" w:rsidRDefault="00CC6648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A26A9BC" w14:textId="7FCDEAA8" w:rsidR="001C57D3" w:rsidRPr="00874208" w:rsidRDefault="00874208" w:rsidP="00874208">
      <w:pPr>
        <w:pStyle w:val="Default"/>
      </w:pPr>
      <w:r>
        <w:rPr>
          <w:rStyle w:val="normaltextrun"/>
          <w:rFonts w:ascii="Arial" w:hAnsi="Arial" w:cs="Arial"/>
          <w:b/>
          <w:bCs/>
          <w:sz w:val="40"/>
          <w:szCs w:val="40"/>
        </w:rPr>
        <w:t xml:space="preserve">Rammeavtale: </w:t>
      </w:r>
      <w:r w:rsidRPr="00874208">
        <w:rPr>
          <w:rStyle w:val="normaltextrun"/>
          <w:rFonts w:ascii="Arial" w:hAnsi="Arial" w:cs="Arial"/>
          <w:b/>
          <w:bCs/>
          <w:sz w:val="40"/>
          <w:szCs w:val="40"/>
        </w:rPr>
        <w:t>Meieriprodukter, fersk juice og is-te</w:t>
      </w:r>
      <w:r w:rsidRPr="00874208">
        <w:rPr>
          <w:rStyle w:val="normaltextrun"/>
          <w:rFonts w:ascii="Arial" w:hAnsi="Arial" w:cs="Arial"/>
          <w:sz w:val="40"/>
          <w:szCs w:val="40"/>
        </w:rPr>
        <w:t xml:space="preserve"> </w:t>
      </w:r>
      <w:r>
        <w:rPr>
          <w:rStyle w:val="normaltextrun"/>
          <w:rFonts w:ascii="Arial" w:hAnsi="Arial" w:cs="Arial"/>
          <w:sz w:val="40"/>
          <w:szCs w:val="40"/>
        </w:rPr>
        <w:t xml:space="preserve"> -</w:t>
      </w:r>
      <w:r w:rsidR="00427923" w:rsidRPr="00874208">
        <w:rPr>
          <w:rStyle w:val="normaltextrun"/>
          <w:rFonts w:ascii="Arial" w:hAnsi="Arial" w:cs="Arial"/>
          <w:b/>
          <w:bCs/>
          <w:sz w:val="40"/>
          <w:szCs w:val="40"/>
        </w:rPr>
        <w:t>TINE</w:t>
      </w:r>
      <w:r w:rsidR="001C57D3">
        <w:rPr>
          <w:rStyle w:val="eop"/>
          <w:rFonts w:ascii="Arial" w:hAnsi="Arial" w:cs="Arial"/>
          <w:b/>
          <w:bCs/>
          <w:sz w:val="40"/>
          <w:szCs w:val="40"/>
        </w:rPr>
        <w:t> </w:t>
      </w:r>
    </w:p>
    <w:p w14:paraId="584A5C99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Informasjon:</w:t>
      </w:r>
      <w:r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37CF487A" w14:textId="3E59AF6D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Leverandør: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FF52C7">
        <w:rPr>
          <w:rStyle w:val="normaltextrun"/>
          <w:rFonts w:ascii="Arial" w:hAnsi="Arial" w:cs="Arial"/>
          <w:sz w:val="18"/>
          <w:szCs w:val="18"/>
        </w:rPr>
        <w:t>TINE SA</w:t>
      </w:r>
    </w:p>
    <w:p w14:paraId="261C4391" w14:textId="5B7C32F8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Kontaktperson: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AB0DAD">
        <w:rPr>
          <w:rStyle w:val="normaltextrun"/>
          <w:rFonts w:ascii="Arial" w:hAnsi="Arial" w:cs="Arial"/>
          <w:sz w:val="18"/>
          <w:szCs w:val="18"/>
        </w:rPr>
        <w:t>Brynjar Wågo</w:t>
      </w:r>
      <w:r w:rsidR="008A60CD">
        <w:rPr>
          <w:rStyle w:val="normaltextrun"/>
          <w:rFonts w:ascii="Arial" w:hAnsi="Arial" w:cs="Arial"/>
          <w:sz w:val="18"/>
          <w:szCs w:val="18"/>
        </w:rPr>
        <w:t xml:space="preserve">, </w:t>
      </w:r>
      <w:r w:rsidR="008A60CD" w:rsidRPr="008A60CD">
        <w:rPr>
          <w:rFonts w:ascii="Arial" w:hAnsi="Arial" w:cs="Arial"/>
          <w:sz w:val="18"/>
          <w:szCs w:val="18"/>
        </w:rPr>
        <w:t>brynjar.wago@tine.no </w:t>
      </w:r>
      <w:r w:rsidR="008A60CD">
        <w:rPr>
          <w:rFonts w:ascii="Arial" w:hAnsi="Arial" w:cs="Arial"/>
          <w:sz w:val="18"/>
          <w:szCs w:val="18"/>
        </w:rPr>
        <w:t xml:space="preserve"> </w:t>
      </w:r>
      <w:r w:rsidR="008A60CD" w:rsidRPr="008A60CD">
        <w:rPr>
          <w:rFonts w:ascii="Arial" w:hAnsi="Arial" w:cs="Arial"/>
          <w:sz w:val="18"/>
          <w:szCs w:val="18"/>
        </w:rPr>
        <w:t>480 32 480</w:t>
      </w:r>
    </w:p>
    <w:p w14:paraId="2558E3F3" w14:textId="094503CE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 xml:space="preserve">Postadresse: </w:t>
      </w:r>
      <w:r w:rsidR="00FF52C7">
        <w:rPr>
          <w:rStyle w:val="normaltextrun"/>
          <w:rFonts w:ascii="Arial" w:hAnsi="Arial" w:cs="Arial"/>
          <w:sz w:val="18"/>
          <w:szCs w:val="18"/>
        </w:rPr>
        <w:t>Postboks</w:t>
      </w:r>
      <w:r w:rsidR="00E83E6E">
        <w:rPr>
          <w:rStyle w:val="normaltextrun"/>
          <w:rFonts w:ascii="Arial" w:hAnsi="Arial" w:cs="Arial"/>
          <w:sz w:val="18"/>
          <w:szCs w:val="18"/>
        </w:rPr>
        <w:t xml:space="preserve"> 113 – 0902 OSLO</w:t>
      </w:r>
    </w:p>
    <w:p w14:paraId="5E2DA5AF" w14:textId="41A3C48D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Besøksadresse: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FF52C7">
        <w:rPr>
          <w:rStyle w:val="normaltextrun"/>
          <w:rFonts w:ascii="Arial" w:hAnsi="Arial" w:cs="Arial"/>
          <w:sz w:val="18"/>
          <w:szCs w:val="18"/>
        </w:rPr>
        <w:t xml:space="preserve">Bedriftsveien 7 </w:t>
      </w:r>
      <w:r w:rsidR="00A87542">
        <w:rPr>
          <w:rStyle w:val="normaltextrun"/>
          <w:rFonts w:ascii="Arial" w:hAnsi="Arial" w:cs="Arial"/>
          <w:sz w:val="18"/>
          <w:szCs w:val="18"/>
        </w:rPr>
        <w:t>–</w:t>
      </w:r>
      <w:r w:rsidR="00FF52C7"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A87542">
        <w:rPr>
          <w:rStyle w:val="normaltextrun"/>
          <w:rFonts w:ascii="Arial" w:hAnsi="Arial" w:cs="Arial"/>
          <w:sz w:val="18"/>
          <w:szCs w:val="18"/>
        </w:rPr>
        <w:t>0950  OSLO</w:t>
      </w:r>
    </w:p>
    <w:p w14:paraId="183A248F" w14:textId="7150FD1F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Oppstartsdato: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D74726">
        <w:rPr>
          <w:rStyle w:val="normaltextrun"/>
          <w:rFonts w:ascii="Arial" w:hAnsi="Arial" w:cs="Arial"/>
          <w:sz w:val="18"/>
          <w:szCs w:val="18"/>
        </w:rPr>
        <w:t>01.07.</w:t>
      </w:r>
      <w:r>
        <w:rPr>
          <w:rStyle w:val="normaltextrun"/>
          <w:rFonts w:ascii="Arial" w:hAnsi="Arial" w:cs="Arial"/>
          <w:sz w:val="18"/>
          <w:szCs w:val="18"/>
        </w:rPr>
        <w:t>.202</w:t>
      </w:r>
      <w:r w:rsidR="00D74726">
        <w:rPr>
          <w:rStyle w:val="normaltextrun"/>
          <w:rFonts w:ascii="Arial" w:hAnsi="Arial" w:cs="Arial"/>
          <w:sz w:val="18"/>
          <w:szCs w:val="18"/>
        </w:rPr>
        <w:t>4</w:t>
      </w:r>
    </w:p>
    <w:p w14:paraId="099950B4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Varighet:</w:t>
      </w:r>
      <w:r>
        <w:rPr>
          <w:rStyle w:val="normaltextrun"/>
          <w:rFonts w:ascii="Arial" w:hAnsi="Arial" w:cs="Arial"/>
          <w:sz w:val="18"/>
          <w:szCs w:val="18"/>
        </w:rPr>
        <w:t xml:space="preserve"> 2 år + 2 år opsjon</w:t>
      </w:r>
      <w:r>
        <w:rPr>
          <w:rStyle w:val="eop"/>
          <w:rFonts w:ascii="Arial" w:hAnsi="Arial" w:cs="Arial"/>
          <w:sz w:val="18"/>
          <w:szCs w:val="18"/>
        </w:rPr>
        <w:t> </w:t>
      </w:r>
    </w:p>
    <w:p w14:paraId="59B9B932" w14:textId="45966596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Overordnet beskrivelse av avtalen: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973672" w:rsidRPr="004441D4">
        <w:rPr>
          <w:rFonts w:asciiTheme="majorHAnsi" w:hAnsiTheme="majorHAnsi" w:cstheme="minorHAnsi"/>
          <w:sz w:val="22"/>
          <w:szCs w:val="22"/>
        </w:rPr>
        <w:t xml:space="preserve">Rammeavtalen gjelder anskaffelse av </w:t>
      </w:r>
      <w:r w:rsidR="00973672">
        <w:rPr>
          <w:rFonts w:asciiTheme="majorHAnsi" w:hAnsiTheme="majorHAnsi" w:cstheme="minorHAnsi"/>
          <w:sz w:val="22"/>
          <w:szCs w:val="22"/>
        </w:rPr>
        <w:t xml:space="preserve">faste og </w:t>
      </w:r>
      <w:r w:rsidR="00973672" w:rsidRPr="004441D4">
        <w:rPr>
          <w:rFonts w:asciiTheme="majorHAnsi" w:hAnsiTheme="majorHAnsi" w:cstheme="minorHAnsi"/>
          <w:sz w:val="22"/>
          <w:szCs w:val="22"/>
        </w:rPr>
        <w:t>flytende meieriprodukter</w:t>
      </w:r>
      <w:r w:rsidR="00F93E2C">
        <w:rPr>
          <w:rFonts w:asciiTheme="majorHAnsi" w:hAnsiTheme="majorHAnsi" w:cstheme="minorHAnsi"/>
          <w:sz w:val="22"/>
          <w:szCs w:val="22"/>
        </w:rPr>
        <w:t xml:space="preserve"> </w:t>
      </w:r>
      <w:r w:rsidR="00F93E2C" w:rsidRPr="00874208">
        <w:rPr>
          <w:rFonts w:asciiTheme="majorHAnsi" w:hAnsiTheme="majorHAnsi" w:cstheme="minorHAnsi"/>
          <w:sz w:val="22"/>
          <w:szCs w:val="22"/>
        </w:rPr>
        <w:t>(ekskl. smør)</w:t>
      </w:r>
      <w:r w:rsidR="00F93E2C">
        <w:rPr>
          <w:rFonts w:asciiTheme="majorHAnsi" w:hAnsiTheme="majorHAnsi" w:cstheme="minorHAnsi"/>
          <w:sz w:val="22"/>
          <w:szCs w:val="22"/>
        </w:rPr>
        <w:t xml:space="preserve"> </w:t>
      </w:r>
      <w:r w:rsidR="00973672">
        <w:rPr>
          <w:rFonts w:asciiTheme="majorHAnsi" w:hAnsiTheme="majorHAnsi" w:cstheme="minorHAnsi"/>
          <w:sz w:val="22"/>
          <w:szCs w:val="22"/>
        </w:rPr>
        <w:t>og fersk juice (kjølevare) og iste</w:t>
      </w:r>
      <w:r w:rsidR="00973672" w:rsidRPr="004441D4">
        <w:rPr>
          <w:rFonts w:asciiTheme="majorHAnsi" w:hAnsiTheme="majorHAnsi" w:cstheme="minorHAnsi"/>
          <w:sz w:val="22"/>
          <w:szCs w:val="22"/>
        </w:rPr>
        <w:t xml:space="preserve">. </w:t>
      </w:r>
      <w:r w:rsidR="00973672" w:rsidRPr="004441D4">
        <w:rPr>
          <w:rFonts w:asciiTheme="majorHAnsi" w:hAnsiTheme="majorHAnsi" w:cs="Arial"/>
          <w:sz w:val="22"/>
          <w:szCs w:val="22"/>
        </w:rPr>
        <w:t xml:space="preserve"> </w:t>
      </w:r>
    </w:p>
    <w:p w14:paraId="084FD0D6" w14:textId="77777777" w:rsidR="00CC6648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450288A8" w14:textId="2ED3A438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Bestillingsrutiner:</w:t>
      </w:r>
      <w:r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0D41788A" w14:textId="3ADE2B6A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Bestillingskanaler:</w:t>
      </w:r>
      <w:r w:rsidR="00547D62">
        <w:rPr>
          <w:rStyle w:val="normaltextrun"/>
          <w:rFonts w:ascii="Arial" w:hAnsi="Arial" w:cs="Arial"/>
          <w:b/>
          <w:bCs/>
          <w:sz w:val="18"/>
          <w:szCs w:val="18"/>
        </w:rPr>
        <w:t xml:space="preserve">  </w:t>
      </w:r>
      <w:hyperlink r:id="rId11" w:history="1">
        <w:r w:rsidR="00547D62" w:rsidRPr="00702C43">
          <w:rPr>
            <w:rStyle w:val="Hyperkobling"/>
            <w:rFonts w:ascii="Arial" w:hAnsi="Arial" w:cs="Arial"/>
            <w:b/>
            <w:bCs/>
            <w:sz w:val="18"/>
            <w:szCs w:val="18"/>
          </w:rPr>
          <w:t>www.tinehandel.no</w:t>
        </w:r>
      </w:hyperlink>
      <w:r w:rsidR="00547D62">
        <w:rPr>
          <w:rStyle w:val="normaltextrun"/>
          <w:rFonts w:ascii="Arial" w:hAnsi="Arial" w:cs="Arial"/>
          <w:b/>
          <w:bCs/>
          <w:sz w:val="18"/>
          <w:szCs w:val="18"/>
        </w:rPr>
        <w:t xml:space="preserve"> – unntaksvis</w:t>
      </w:r>
      <w:r w:rsidR="0040394F">
        <w:rPr>
          <w:rStyle w:val="normaltextrun"/>
          <w:rFonts w:ascii="Arial" w:hAnsi="Arial" w:cs="Arial"/>
          <w:b/>
          <w:bCs/>
          <w:sz w:val="18"/>
          <w:szCs w:val="18"/>
        </w:rPr>
        <w:t xml:space="preserve"> på</w:t>
      </w:r>
      <w:r w:rsidR="00547D62">
        <w:rPr>
          <w:rStyle w:val="normaltextrun"/>
          <w:rFonts w:ascii="Arial" w:hAnsi="Arial" w:cs="Arial"/>
          <w:b/>
          <w:bCs/>
          <w:sz w:val="18"/>
          <w:szCs w:val="18"/>
        </w:rPr>
        <w:t xml:space="preserve"> tlf:  23</w:t>
      </w:r>
      <w:r>
        <w:rPr>
          <w:rStyle w:val="eop"/>
          <w:rFonts w:ascii="Arial" w:hAnsi="Arial" w:cs="Arial"/>
          <w:sz w:val="18"/>
          <w:szCs w:val="18"/>
        </w:rPr>
        <w:t> </w:t>
      </w:r>
      <w:r w:rsidR="00A97329">
        <w:rPr>
          <w:rStyle w:val="eop"/>
          <w:rFonts w:ascii="Arial" w:hAnsi="Arial" w:cs="Arial"/>
          <w:sz w:val="18"/>
          <w:szCs w:val="18"/>
        </w:rPr>
        <w:t>28 83 33</w:t>
      </w:r>
    </w:p>
    <w:p w14:paraId="28FE1D3C" w14:textId="77777777" w:rsidR="00A51736" w:rsidRDefault="00A51736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18"/>
          <w:szCs w:val="18"/>
        </w:rPr>
      </w:pPr>
    </w:p>
    <w:p w14:paraId="23BA0201" w14:textId="2178E835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Kontaktperson for bestilling: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A51736">
        <w:rPr>
          <w:rStyle w:val="normaltextrun"/>
          <w:rFonts w:ascii="Arial" w:hAnsi="Arial" w:cs="Arial"/>
          <w:sz w:val="18"/>
          <w:szCs w:val="18"/>
        </w:rPr>
        <w:t>Spørsmål vedr. bestilling</w:t>
      </w:r>
      <w:r w:rsidR="008F0A41">
        <w:rPr>
          <w:rStyle w:val="normaltextrun"/>
          <w:rFonts w:ascii="Arial" w:hAnsi="Arial" w:cs="Arial"/>
          <w:sz w:val="18"/>
          <w:szCs w:val="18"/>
        </w:rPr>
        <w:t xml:space="preserve"> rettes til TINE Kundeservice – tlf. 23 </w:t>
      </w:r>
      <w:r w:rsidR="00A97329">
        <w:rPr>
          <w:rStyle w:val="normaltextrun"/>
          <w:rFonts w:ascii="Arial" w:hAnsi="Arial" w:cs="Arial"/>
          <w:sz w:val="18"/>
          <w:szCs w:val="18"/>
        </w:rPr>
        <w:t>28 83 33</w:t>
      </w:r>
      <w:r>
        <w:rPr>
          <w:rStyle w:val="eop"/>
          <w:rFonts w:ascii="Arial" w:hAnsi="Arial" w:cs="Arial"/>
          <w:sz w:val="18"/>
          <w:szCs w:val="18"/>
        </w:rPr>
        <w:t> </w:t>
      </w:r>
      <w:r w:rsidR="00A97329">
        <w:rPr>
          <w:rStyle w:val="eop"/>
          <w:rFonts w:ascii="Arial" w:hAnsi="Arial" w:cs="Arial"/>
          <w:sz w:val="18"/>
          <w:szCs w:val="18"/>
        </w:rPr>
        <w:t xml:space="preserve">– e-post; </w:t>
      </w:r>
      <w:hyperlink r:id="rId12" w:history="1">
        <w:r w:rsidR="00A97329" w:rsidRPr="00702C43">
          <w:rPr>
            <w:rStyle w:val="Hyperkobling"/>
            <w:rFonts w:ascii="Arial" w:hAnsi="Arial" w:cs="Arial"/>
            <w:sz w:val="18"/>
            <w:szCs w:val="18"/>
          </w:rPr>
          <w:t>kundeservice@tine.no</w:t>
        </w:r>
      </w:hyperlink>
      <w:r w:rsidR="00D9291E">
        <w:rPr>
          <w:rStyle w:val="eop"/>
          <w:rFonts w:ascii="Arial" w:hAnsi="Arial" w:cs="Arial"/>
          <w:sz w:val="18"/>
          <w:szCs w:val="18"/>
        </w:rPr>
        <w:t xml:space="preserve"> – TINE kundeservice er tilgjengelig på hverdager mellom kl. 0730 – 1600.</w:t>
      </w:r>
    </w:p>
    <w:p w14:paraId="34E996E7" w14:textId="77777777" w:rsidR="00A97329" w:rsidRDefault="00A97329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18"/>
          <w:szCs w:val="18"/>
        </w:rPr>
      </w:pPr>
    </w:p>
    <w:p w14:paraId="11392BFA" w14:textId="0A5E996E" w:rsidR="00A97329" w:rsidRDefault="00A97329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18"/>
          <w:szCs w:val="18"/>
        </w:rPr>
      </w:pPr>
      <w:r>
        <w:rPr>
          <w:rStyle w:val="eop"/>
          <w:rFonts w:ascii="Arial" w:hAnsi="Arial" w:cs="Arial"/>
          <w:sz w:val="18"/>
          <w:szCs w:val="18"/>
        </w:rPr>
        <w:t xml:space="preserve">For faglig støtte og hjelp så kan våre salgsrådgivere kontaktes;  </w:t>
      </w:r>
      <w:r w:rsidR="006407D7">
        <w:rPr>
          <w:rStyle w:val="eop"/>
          <w:rFonts w:ascii="Arial" w:hAnsi="Arial" w:cs="Arial"/>
          <w:sz w:val="18"/>
          <w:szCs w:val="18"/>
        </w:rPr>
        <w:t>Nikolai Kovala-</w:t>
      </w:r>
      <w:r w:rsidR="00620369">
        <w:rPr>
          <w:rStyle w:val="eop"/>
          <w:rFonts w:ascii="Arial" w:hAnsi="Arial" w:cs="Arial"/>
          <w:sz w:val="18"/>
          <w:szCs w:val="18"/>
        </w:rPr>
        <w:t xml:space="preserve">Robstad, tlf. 46835519 – e-post; </w:t>
      </w:r>
      <w:hyperlink r:id="rId13" w:history="1">
        <w:r w:rsidR="006A151C" w:rsidRPr="00702C43">
          <w:rPr>
            <w:rStyle w:val="Hyperkobling"/>
            <w:rFonts w:ascii="Arial" w:hAnsi="Arial" w:cs="Arial"/>
            <w:sz w:val="18"/>
            <w:szCs w:val="18"/>
          </w:rPr>
          <w:t>nikolai.kovala.robstad@tine.no</w:t>
        </w:r>
      </w:hyperlink>
      <w:r w:rsidR="009A3543">
        <w:rPr>
          <w:rStyle w:val="eop"/>
          <w:rFonts w:ascii="Arial" w:hAnsi="Arial" w:cs="Arial"/>
          <w:sz w:val="18"/>
          <w:szCs w:val="18"/>
        </w:rPr>
        <w:t xml:space="preserve"> og Eivind Fjelde</w:t>
      </w:r>
      <w:r w:rsidR="00823212">
        <w:rPr>
          <w:rStyle w:val="eop"/>
          <w:rFonts w:ascii="Arial" w:hAnsi="Arial" w:cs="Arial"/>
          <w:sz w:val="18"/>
          <w:szCs w:val="18"/>
        </w:rPr>
        <w:t xml:space="preserve"> (for Sirdal kommune)</w:t>
      </w:r>
      <w:r w:rsidR="009A3543">
        <w:rPr>
          <w:rStyle w:val="eop"/>
          <w:rFonts w:ascii="Arial" w:hAnsi="Arial" w:cs="Arial"/>
          <w:sz w:val="18"/>
          <w:szCs w:val="18"/>
        </w:rPr>
        <w:t xml:space="preserve">, tlf. </w:t>
      </w:r>
      <w:r w:rsidR="006F3D38">
        <w:rPr>
          <w:rStyle w:val="eop"/>
          <w:rFonts w:ascii="Arial" w:hAnsi="Arial" w:cs="Arial"/>
          <w:sz w:val="18"/>
          <w:szCs w:val="18"/>
        </w:rPr>
        <w:t xml:space="preserve">98494476 – e-post; </w:t>
      </w:r>
      <w:hyperlink r:id="rId14" w:history="1">
        <w:r w:rsidR="006F3D38" w:rsidRPr="00702C43">
          <w:rPr>
            <w:rStyle w:val="Hyperkobling"/>
            <w:rFonts w:ascii="Arial" w:hAnsi="Arial" w:cs="Arial"/>
            <w:sz w:val="18"/>
            <w:szCs w:val="18"/>
          </w:rPr>
          <w:t>eivind.fjelde@tine.no</w:t>
        </w:r>
      </w:hyperlink>
      <w:r w:rsidR="006F3D38">
        <w:rPr>
          <w:rStyle w:val="eop"/>
          <w:rFonts w:ascii="Arial" w:hAnsi="Arial" w:cs="Arial"/>
          <w:sz w:val="18"/>
          <w:szCs w:val="18"/>
        </w:rPr>
        <w:t xml:space="preserve"> </w:t>
      </w:r>
    </w:p>
    <w:p w14:paraId="643F3F6F" w14:textId="650F183F" w:rsidR="006A151C" w:rsidRDefault="006A151C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7AE3997" w14:textId="77777777" w:rsidR="00A51736" w:rsidRDefault="00A51736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18"/>
          <w:szCs w:val="18"/>
        </w:rPr>
      </w:pPr>
    </w:p>
    <w:p w14:paraId="31EB98DC" w14:textId="0CAF9779" w:rsidR="001C57D3" w:rsidRPr="00874208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Prismekanisme:</w:t>
      </w:r>
      <w:r w:rsidR="00D449B0">
        <w:rPr>
          <w:rStyle w:val="normaltextrun"/>
          <w:rFonts w:ascii="Arial" w:hAnsi="Arial" w:cs="Arial"/>
          <w:sz w:val="18"/>
          <w:szCs w:val="18"/>
        </w:rPr>
        <w:t xml:space="preserve"> Fast rabatt pr. varelinje</w:t>
      </w:r>
      <w:r w:rsidR="00597847">
        <w:rPr>
          <w:rStyle w:val="normaltextrun"/>
          <w:rFonts w:ascii="Arial" w:hAnsi="Arial" w:cs="Arial"/>
          <w:sz w:val="18"/>
          <w:szCs w:val="18"/>
        </w:rPr>
        <w:t xml:space="preserve"> – nettopris </w:t>
      </w:r>
      <w:r w:rsidR="009123FD">
        <w:rPr>
          <w:rStyle w:val="normaltextrun"/>
          <w:rFonts w:ascii="Arial" w:hAnsi="Arial" w:cs="Arial"/>
          <w:sz w:val="18"/>
          <w:szCs w:val="18"/>
        </w:rPr>
        <w:t xml:space="preserve">i bestillingskanal – prisendring </w:t>
      </w:r>
      <w:r w:rsidR="00434BA7">
        <w:rPr>
          <w:rStyle w:val="normaltextrun"/>
          <w:rFonts w:ascii="Arial" w:hAnsi="Arial" w:cs="Arial"/>
          <w:sz w:val="18"/>
          <w:szCs w:val="18"/>
        </w:rPr>
        <w:t xml:space="preserve">første gang </w:t>
      </w:r>
      <w:r w:rsidR="009123FD">
        <w:rPr>
          <w:rStyle w:val="normaltextrun"/>
          <w:rFonts w:ascii="Arial" w:hAnsi="Arial" w:cs="Arial"/>
          <w:sz w:val="18"/>
          <w:szCs w:val="18"/>
        </w:rPr>
        <w:t xml:space="preserve">ett år etter avtalestart </w:t>
      </w:r>
      <w:r w:rsidR="00434BA7">
        <w:rPr>
          <w:rStyle w:val="normaltextrun"/>
          <w:rFonts w:ascii="Arial" w:hAnsi="Arial" w:cs="Arial"/>
          <w:sz w:val="18"/>
          <w:szCs w:val="18"/>
        </w:rPr>
        <w:t xml:space="preserve">01.07.2025 </w:t>
      </w:r>
      <w:r w:rsidR="009123FD">
        <w:rPr>
          <w:rStyle w:val="normaltextrun"/>
          <w:rFonts w:ascii="Arial" w:hAnsi="Arial" w:cs="Arial"/>
          <w:sz w:val="18"/>
          <w:szCs w:val="18"/>
        </w:rPr>
        <w:t>– deretter 2 ganger pr. år</w:t>
      </w:r>
      <w:r w:rsidR="00434BA7">
        <w:rPr>
          <w:rStyle w:val="normaltextrun"/>
          <w:rFonts w:ascii="Arial" w:hAnsi="Arial" w:cs="Arial"/>
          <w:sz w:val="18"/>
          <w:szCs w:val="18"/>
        </w:rPr>
        <w:t>, 1.2 og 1.7</w:t>
      </w:r>
      <w:r w:rsidR="00263332">
        <w:rPr>
          <w:rStyle w:val="normaltextrun"/>
          <w:rFonts w:ascii="Arial" w:hAnsi="Arial" w:cs="Arial"/>
          <w:sz w:val="18"/>
          <w:szCs w:val="18"/>
        </w:rPr>
        <w:t xml:space="preserve">.  Prisendring </w:t>
      </w:r>
      <w:r w:rsidR="00024E27">
        <w:rPr>
          <w:rStyle w:val="normaltextrun"/>
          <w:rFonts w:ascii="Arial" w:hAnsi="Arial" w:cs="Arial"/>
          <w:sz w:val="18"/>
          <w:szCs w:val="18"/>
        </w:rPr>
        <w:t>gjøres i</w:t>
      </w:r>
      <w:r w:rsidR="00590C38">
        <w:rPr>
          <w:rStyle w:val="normaltextrun"/>
          <w:rFonts w:ascii="Arial" w:hAnsi="Arial" w:cs="Arial"/>
          <w:sz w:val="18"/>
          <w:szCs w:val="18"/>
        </w:rPr>
        <w:t xml:space="preserve"> henhold til KPI Konsumprisindeksen for de aktuelle undergrupper/varegrupper som tilhører rammeavtalen</w:t>
      </w:r>
      <w:r w:rsidR="00590C38" w:rsidRPr="00874208">
        <w:rPr>
          <w:rStyle w:val="normaltextrun"/>
          <w:rFonts w:ascii="Arial" w:hAnsi="Arial" w:cs="Arial"/>
          <w:sz w:val="18"/>
          <w:szCs w:val="18"/>
        </w:rPr>
        <w:t>.</w:t>
      </w:r>
      <w:r w:rsidR="002126D5" w:rsidRPr="00874208">
        <w:rPr>
          <w:rStyle w:val="normaltextrun"/>
          <w:rFonts w:ascii="Arial" w:hAnsi="Arial" w:cs="Arial"/>
          <w:sz w:val="18"/>
          <w:szCs w:val="18"/>
        </w:rPr>
        <w:t xml:space="preserve">  Kredittid er 30 dager.</w:t>
      </w:r>
    </w:p>
    <w:p w14:paraId="6E7C9CC6" w14:textId="43D5C6FE" w:rsidR="00C71AD5" w:rsidRDefault="0042749F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874208">
        <w:rPr>
          <w:rStyle w:val="normaltextrun"/>
          <w:rFonts w:ascii="Arial" w:hAnsi="Arial" w:cs="Arial"/>
          <w:sz w:val="18"/>
          <w:szCs w:val="18"/>
        </w:rPr>
        <w:t>TINE har en minst</w:t>
      </w:r>
      <w:r w:rsidR="00E9034C" w:rsidRPr="00874208">
        <w:rPr>
          <w:rStyle w:val="normaltextrun"/>
          <w:rFonts w:ascii="Arial" w:hAnsi="Arial" w:cs="Arial"/>
          <w:sz w:val="18"/>
          <w:szCs w:val="18"/>
        </w:rPr>
        <w:t>e</w:t>
      </w:r>
      <w:r w:rsidRPr="00874208">
        <w:rPr>
          <w:rStyle w:val="normaltextrun"/>
          <w:rFonts w:ascii="Arial" w:hAnsi="Arial" w:cs="Arial"/>
          <w:sz w:val="18"/>
          <w:szCs w:val="18"/>
        </w:rPr>
        <w:t>ordre på kr. 400,-.</w:t>
      </w:r>
      <w:r>
        <w:rPr>
          <w:rStyle w:val="normaltextrun"/>
          <w:rFonts w:ascii="Arial" w:hAnsi="Arial" w:cs="Arial"/>
          <w:sz w:val="18"/>
          <w:szCs w:val="18"/>
        </w:rPr>
        <w:t xml:space="preserve">  </w:t>
      </w:r>
    </w:p>
    <w:p w14:paraId="47312698" w14:textId="77777777" w:rsidR="00A51736" w:rsidRDefault="00A51736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18"/>
          <w:szCs w:val="18"/>
        </w:rPr>
      </w:pPr>
    </w:p>
    <w:p w14:paraId="3654081D" w14:textId="494A6C7F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 xml:space="preserve">Kundenummer, rabattnummer eller bestillingsnummer: </w:t>
      </w:r>
      <w:r w:rsidR="00A36C85">
        <w:rPr>
          <w:rStyle w:val="normaltextrun"/>
          <w:rFonts w:ascii="Arial" w:hAnsi="Arial" w:cs="Arial"/>
          <w:sz w:val="18"/>
          <w:szCs w:val="18"/>
        </w:rPr>
        <w:t xml:space="preserve">Dette er en videreføring av eksisterende rammeavtale, enheten har eget kundenr. for </w:t>
      </w:r>
      <w:r w:rsidR="008D1F9F">
        <w:rPr>
          <w:rStyle w:val="normaltextrun"/>
          <w:rFonts w:ascii="Arial" w:hAnsi="Arial" w:cs="Arial"/>
          <w:sz w:val="18"/>
          <w:szCs w:val="18"/>
        </w:rPr>
        <w:t xml:space="preserve">bestilling av produkter.  Nye enheter kan opprette kundeforhold på TINE’s nettside på denne linken; </w:t>
      </w:r>
      <w:hyperlink r:id="rId15" w:history="1">
        <w:r w:rsidR="00A51736" w:rsidRPr="00702C43">
          <w:rPr>
            <w:rStyle w:val="Hyperkobling"/>
            <w:rFonts w:ascii="Arial" w:hAnsi="Arial" w:cs="Arial"/>
            <w:sz w:val="18"/>
            <w:szCs w:val="18"/>
          </w:rPr>
          <w:t>https://kundeskjema.tine.no/</w:t>
        </w:r>
      </w:hyperlink>
    </w:p>
    <w:p w14:paraId="12E8E15A" w14:textId="77777777" w:rsidR="00A51736" w:rsidRDefault="00A51736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0C8125B" w14:textId="25D36FB1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Bestillingsrutine: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8B0AB5">
        <w:rPr>
          <w:rStyle w:val="normaltextrun"/>
          <w:rFonts w:ascii="Arial" w:hAnsi="Arial" w:cs="Arial"/>
          <w:sz w:val="18"/>
          <w:szCs w:val="18"/>
        </w:rPr>
        <w:t>Bestilling foretas i henhold til dagens avtale</w:t>
      </w:r>
      <w:r w:rsidR="00FC79FF">
        <w:rPr>
          <w:rStyle w:val="normaltextrun"/>
          <w:rFonts w:ascii="Arial" w:hAnsi="Arial" w:cs="Arial"/>
          <w:sz w:val="18"/>
          <w:szCs w:val="18"/>
        </w:rPr>
        <w:t>.  Enhetene beholder sine bestillingsfrister for levering senest innen 2 dager etter bestillin</w:t>
      </w:r>
      <w:r w:rsidR="008710C8">
        <w:rPr>
          <w:rStyle w:val="normaltextrun"/>
          <w:rFonts w:ascii="Arial" w:hAnsi="Arial" w:cs="Arial"/>
          <w:sz w:val="18"/>
          <w:szCs w:val="18"/>
        </w:rPr>
        <w:t>g, i henhold til kravet i konkurransen.</w:t>
      </w:r>
    </w:p>
    <w:p w14:paraId="45CAD4BF" w14:textId="77777777" w:rsidR="00CC6648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26751463" w14:textId="790B6912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Tjenester og produkter:</w:t>
      </w:r>
      <w:r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749BDFF2" w14:textId="29EFA910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Avtalen gjelder: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2A29E8">
        <w:rPr>
          <w:rStyle w:val="normaltextrun"/>
          <w:rFonts w:ascii="Arial" w:hAnsi="Arial" w:cs="Arial"/>
          <w:sz w:val="18"/>
          <w:szCs w:val="18"/>
        </w:rPr>
        <w:t>Rammeavtalen gjelder anskaffelser av faste og flytende meieriprodukter, fersk juice (kjølevare) og iste</w:t>
      </w:r>
      <w:r w:rsidR="0040394F">
        <w:rPr>
          <w:rStyle w:val="normaltextrun"/>
          <w:rFonts w:ascii="Arial" w:hAnsi="Arial" w:cs="Arial"/>
          <w:sz w:val="18"/>
          <w:szCs w:val="18"/>
        </w:rPr>
        <w:t xml:space="preserve">.  </w:t>
      </w:r>
      <w:r>
        <w:rPr>
          <w:rStyle w:val="normaltextrun"/>
          <w:rFonts w:ascii="Arial" w:hAnsi="Arial" w:cs="Arial"/>
          <w:sz w:val="18"/>
          <w:szCs w:val="18"/>
        </w:rPr>
        <w:t>Disse fremkommer av bilag 4a og leverandørs nettside.</w:t>
      </w:r>
      <w:r>
        <w:rPr>
          <w:rStyle w:val="eop"/>
          <w:rFonts w:ascii="Arial" w:hAnsi="Arial" w:cs="Arial"/>
          <w:sz w:val="18"/>
          <w:szCs w:val="18"/>
        </w:rPr>
        <w:t> </w:t>
      </w:r>
    </w:p>
    <w:p w14:paraId="1AEB39C8" w14:textId="6D5EFE2B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 xml:space="preserve">Øvrige produkter innenfor avtalens produktsegment kan også kjøpes med </w:t>
      </w:r>
      <w:r w:rsidR="0040394F">
        <w:rPr>
          <w:rStyle w:val="normaltextrun"/>
          <w:rFonts w:ascii="Arial" w:hAnsi="Arial" w:cs="Arial"/>
          <w:sz w:val="18"/>
          <w:szCs w:val="18"/>
        </w:rPr>
        <w:t>en avtalt rabatt.</w:t>
      </w:r>
    </w:p>
    <w:p w14:paraId="4B980C7C" w14:textId="77777777" w:rsidR="009A3543" w:rsidRDefault="009A354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18"/>
          <w:szCs w:val="18"/>
        </w:rPr>
      </w:pPr>
    </w:p>
    <w:p w14:paraId="247FC8C3" w14:textId="7223343D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>Sentrale produkter/tjenester:</w:t>
      </w:r>
      <w:r>
        <w:rPr>
          <w:rStyle w:val="normaltextrun"/>
          <w:rFonts w:ascii="Arial" w:hAnsi="Arial" w:cs="Arial"/>
          <w:sz w:val="18"/>
          <w:szCs w:val="18"/>
        </w:rPr>
        <w:t xml:space="preserve"> </w:t>
      </w:r>
      <w:r w:rsidR="00F21043">
        <w:rPr>
          <w:rStyle w:val="normaltextrun"/>
          <w:rFonts w:ascii="Arial" w:hAnsi="Arial" w:cs="Arial"/>
          <w:sz w:val="18"/>
          <w:szCs w:val="18"/>
        </w:rPr>
        <w:t xml:space="preserve">Informasjon om TINE og våre produkter finnes </w:t>
      </w:r>
      <w:r w:rsidR="005F0660">
        <w:rPr>
          <w:rStyle w:val="normaltextrun"/>
          <w:rFonts w:ascii="Arial" w:hAnsi="Arial" w:cs="Arial"/>
          <w:sz w:val="18"/>
          <w:szCs w:val="18"/>
        </w:rPr>
        <w:t xml:space="preserve">først og fremst </w:t>
      </w:r>
      <w:r w:rsidR="00F21043">
        <w:rPr>
          <w:rStyle w:val="normaltextrun"/>
          <w:rFonts w:ascii="Arial" w:hAnsi="Arial" w:cs="Arial"/>
          <w:sz w:val="18"/>
          <w:szCs w:val="18"/>
        </w:rPr>
        <w:t xml:space="preserve">på </w:t>
      </w:r>
      <w:hyperlink r:id="rId16" w:history="1">
        <w:r w:rsidR="00F21043" w:rsidRPr="00702C43">
          <w:rPr>
            <w:rStyle w:val="Hyperkobling"/>
            <w:rFonts w:ascii="Arial" w:hAnsi="Arial" w:cs="Arial"/>
            <w:sz w:val="18"/>
            <w:szCs w:val="18"/>
          </w:rPr>
          <w:t>www.tinehandel.no</w:t>
        </w:r>
      </w:hyperlink>
      <w:r w:rsidR="005F0660">
        <w:rPr>
          <w:rStyle w:val="normaltextrun"/>
          <w:rFonts w:ascii="Arial" w:hAnsi="Arial" w:cs="Arial"/>
          <w:sz w:val="18"/>
          <w:szCs w:val="18"/>
        </w:rPr>
        <w:t xml:space="preserve">  - Informasjon finnes også på </w:t>
      </w:r>
      <w:hyperlink r:id="rId17" w:history="1">
        <w:r w:rsidR="005F0660" w:rsidRPr="00702C43">
          <w:rPr>
            <w:rStyle w:val="Hyperkobling"/>
            <w:rFonts w:ascii="Arial" w:hAnsi="Arial" w:cs="Arial"/>
            <w:sz w:val="18"/>
            <w:szCs w:val="18"/>
          </w:rPr>
          <w:t>www.tine.no</w:t>
        </w:r>
      </w:hyperlink>
      <w:r w:rsidR="005F0660">
        <w:rPr>
          <w:rStyle w:val="normaltextrun"/>
          <w:rFonts w:ascii="Arial" w:hAnsi="Arial" w:cs="Arial"/>
          <w:sz w:val="18"/>
          <w:szCs w:val="18"/>
        </w:rPr>
        <w:t xml:space="preserve"> og </w:t>
      </w:r>
      <w:hyperlink r:id="rId18" w:history="1">
        <w:r w:rsidR="005F0660" w:rsidRPr="00702C43">
          <w:rPr>
            <w:rStyle w:val="Hyperkobling"/>
            <w:rFonts w:ascii="Arial" w:hAnsi="Arial" w:cs="Arial"/>
            <w:sz w:val="18"/>
            <w:szCs w:val="18"/>
          </w:rPr>
          <w:t>www.matinfo.no</w:t>
        </w:r>
      </w:hyperlink>
      <w:r w:rsidR="005F0660">
        <w:rPr>
          <w:rStyle w:val="normaltextrun"/>
          <w:rFonts w:ascii="Arial" w:hAnsi="Arial" w:cs="Arial"/>
          <w:sz w:val="18"/>
          <w:szCs w:val="18"/>
        </w:rPr>
        <w:t xml:space="preserve"> </w:t>
      </w:r>
      <w:r>
        <w:rPr>
          <w:rStyle w:val="eop"/>
          <w:rFonts w:ascii="Arial" w:hAnsi="Arial" w:cs="Arial"/>
          <w:sz w:val="18"/>
          <w:szCs w:val="18"/>
        </w:rPr>
        <w:t> </w:t>
      </w:r>
    </w:p>
    <w:p w14:paraId="4E6B658A" w14:textId="77777777" w:rsidR="00726F50" w:rsidRPr="00B04A58" w:rsidRDefault="00726F50" w:rsidP="003B1BD3"/>
    <w:sectPr w:rsidR="00726F50" w:rsidRPr="00B04A58" w:rsidSect="00350C3D">
      <w:headerReference w:type="default" r:id="rId19"/>
      <w:pgSz w:w="11906" w:h="16838"/>
      <w:pgMar w:top="1417" w:right="1417" w:bottom="1417" w:left="1417" w:header="14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F6688" w14:textId="77777777" w:rsidR="00C92D86" w:rsidRDefault="00C92D86" w:rsidP="00794EA9">
      <w:pPr>
        <w:spacing w:after="0" w:line="240" w:lineRule="auto"/>
      </w:pPr>
      <w:r>
        <w:separator/>
      </w:r>
    </w:p>
  </w:endnote>
  <w:endnote w:type="continuationSeparator" w:id="0">
    <w:p w14:paraId="08F98FC5" w14:textId="77777777" w:rsidR="00C92D86" w:rsidRDefault="00C92D86" w:rsidP="00794EA9">
      <w:pPr>
        <w:spacing w:after="0" w:line="240" w:lineRule="auto"/>
      </w:pPr>
      <w:r>
        <w:continuationSeparator/>
      </w:r>
    </w:p>
  </w:endnote>
  <w:endnote w:type="continuationNotice" w:id="1">
    <w:p w14:paraId="3803A351" w14:textId="77777777" w:rsidR="00C92D86" w:rsidRDefault="00C92D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2BFED" w14:textId="77777777" w:rsidR="00C92D86" w:rsidRDefault="00C92D86" w:rsidP="00794EA9">
      <w:pPr>
        <w:spacing w:after="0" w:line="240" w:lineRule="auto"/>
      </w:pPr>
      <w:r>
        <w:separator/>
      </w:r>
    </w:p>
  </w:footnote>
  <w:footnote w:type="continuationSeparator" w:id="0">
    <w:p w14:paraId="2EE1741D" w14:textId="77777777" w:rsidR="00C92D86" w:rsidRDefault="00C92D86" w:rsidP="00794EA9">
      <w:pPr>
        <w:spacing w:after="0" w:line="240" w:lineRule="auto"/>
      </w:pPr>
      <w:r>
        <w:continuationSeparator/>
      </w:r>
    </w:p>
  </w:footnote>
  <w:footnote w:type="continuationNotice" w:id="1">
    <w:p w14:paraId="479D1E84" w14:textId="77777777" w:rsidR="00C92D86" w:rsidRDefault="00C92D8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AB0F2" w14:textId="77777777" w:rsidR="00B04A58" w:rsidRDefault="003B1BD3">
    <w:pPr>
      <w:pStyle w:val="Topptekst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B3C4D32" wp14:editId="036A74D3">
          <wp:simplePos x="0" y="0"/>
          <wp:positionH relativeFrom="column">
            <wp:posOffset>-899795</wp:posOffset>
          </wp:positionH>
          <wp:positionV relativeFrom="paragraph">
            <wp:posOffset>-941705</wp:posOffset>
          </wp:positionV>
          <wp:extent cx="7566025" cy="939800"/>
          <wp:effectExtent l="0" t="0" r="0" b="0"/>
          <wp:wrapTight wrapText="bothSides">
            <wp:wrapPolygon edited="0">
              <wp:start x="0" y="0"/>
              <wp:lineTo x="0" y="21016"/>
              <wp:lineTo x="21537" y="21016"/>
              <wp:lineTo x="21537" y="0"/>
              <wp:lineTo x="0" y="0"/>
            </wp:wrapPolygon>
          </wp:wrapTight>
          <wp:docPr id="3" name="Bild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490" b="6490"/>
                  <a:stretch>
                    <a:fillRect/>
                  </a:stretch>
                </pic:blipFill>
                <pic:spPr bwMode="auto">
                  <a:xfrm>
                    <a:off x="0" y="0"/>
                    <a:ext cx="7566025" cy="939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610674B" wp14:editId="5E577B44">
          <wp:simplePos x="0" y="0"/>
          <wp:positionH relativeFrom="column">
            <wp:posOffset>-30480</wp:posOffset>
          </wp:positionH>
          <wp:positionV relativeFrom="paragraph">
            <wp:posOffset>-725716</wp:posOffset>
          </wp:positionV>
          <wp:extent cx="1049020" cy="515620"/>
          <wp:effectExtent l="0" t="0" r="0" b="0"/>
          <wp:wrapSquare wrapText="bothSides"/>
          <wp:docPr id="5" name="Bilde 5" descr="Logo for offentlig fellesinnkjøp på Agder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e 5" descr="Logo for offentlig fellesinnkjøp på Agder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515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BA303B7" w14:textId="77777777" w:rsidR="00794EA9" w:rsidRDefault="00794EA9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919B9"/>
    <w:multiLevelType w:val="multilevel"/>
    <w:tmpl w:val="068E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FE0B7E"/>
    <w:multiLevelType w:val="multilevel"/>
    <w:tmpl w:val="05DE6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BA4DD8"/>
    <w:multiLevelType w:val="multilevel"/>
    <w:tmpl w:val="5852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4EC093C"/>
    <w:multiLevelType w:val="multilevel"/>
    <w:tmpl w:val="CD6AD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30613564">
    <w:abstractNumId w:val="0"/>
  </w:num>
  <w:num w:numId="2" w16cid:durableId="894436643">
    <w:abstractNumId w:val="2"/>
  </w:num>
  <w:num w:numId="3" w16cid:durableId="1365247024">
    <w:abstractNumId w:val="3"/>
  </w:num>
  <w:num w:numId="4" w16cid:durableId="1155027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7D3"/>
    <w:rsid w:val="00010759"/>
    <w:rsid w:val="00024E27"/>
    <w:rsid w:val="00075AFC"/>
    <w:rsid w:val="000A3A76"/>
    <w:rsid w:val="000A6848"/>
    <w:rsid w:val="00125060"/>
    <w:rsid w:val="001466A9"/>
    <w:rsid w:val="00153E62"/>
    <w:rsid w:val="00163707"/>
    <w:rsid w:val="0018177A"/>
    <w:rsid w:val="0018376A"/>
    <w:rsid w:val="001C57D3"/>
    <w:rsid w:val="00202A93"/>
    <w:rsid w:val="002126D5"/>
    <w:rsid w:val="00245D4B"/>
    <w:rsid w:val="00252BD2"/>
    <w:rsid w:val="00256DB2"/>
    <w:rsid w:val="00263332"/>
    <w:rsid w:val="002A29E8"/>
    <w:rsid w:val="002B19FD"/>
    <w:rsid w:val="002B44ED"/>
    <w:rsid w:val="002D1F94"/>
    <w:rsid w:val="002E253C"/>
    <w:rsid w:val="002F5668"/>
    <w:rsid w:val="00350C3D"/>
    <w:rsid w:val="00362105"/>
    <w:rsid w:val="00381DEE"/>
    <w:rsid w:val="0038201C"/>
    <w:rsid w:val="003B1BD3"/>
    <w:rsid w:val="003F458F"/>
    <w:rsid w:val="0040394F"/>
    <w:rsid w:val="0042749F"/>
    <w:rsid w:val="00427923"/>
    <w:rsid w:val="004320F8"/>
    <w:rsid w:val="00434BA7"/>
    <w:rsid w:val="004C1895"/>
    <w:rsid w:val="004E4C32"/>
    <w:rsid w:val="005262C6"/>
    <w:rsid w:val="00547D62"/>
    <w:rsid w:val="00590C38"/>
    <w:rsid w:val="005969B4"/>
    <w:rsid w:val="00597847"/>
    <w:rsid w:val="005A1CCE"/>
    <w:rsid w:val="005C2F57"/>
    <w:rsid w:val="005D49BF"/>
    <w:rsid w:val="005E42D6"/>
    <w:rsid w:val="005F0660"/>
    <w:rsid w:val="00620369"/>
    <w:rsid w:val="006377DC"/>
    <w:rsid w:val="006407D7"/>
    <w:rsid w:val="00646175"/>
    <w:rsid w:val="0066106C"/>
    <w:rsid w:val="00685E71"/>
    <w:rsid w:val="0069273F"/>
    <w:rsid w:val="006A151C"/>
    <w:rsid w:val="006F3D38"/>
    <w:rsid w:val="0071041E"/>
    <w:rsid w:val="00726F50"/>
    <w:rsid w:val="00746503"/>
    <w:rsid w:val="00757F90"/>
    <w:rsid w:val="007650E0"/>
    <w:rsid w:val="00794EA9"/>
    <w:rsid w:val="007A7050"/>
    <w:rsid w:val="007F31EE"/>
    <w:rsid w:val="00823212"/>
    <w:rsid w:val="008232C6"/>
    <w:rsid w:val="008671C5"/>
    <w:rsid w:val="008710C8"/>
    <w:rsid w:val="00874208"/>
    <w:rsid w:val="008A60CD"/>
    <w:rsid w:val="008B0AB5"/>
    <w:rsid w:val="008D1F9F"/>
    <w:rsid w:val="008F0A41"/>
    <w:rsid w:val="00906705"/>
    <w:rsid w:val="009123FD"/>
    <w:rsid w:val="00973672"/>
    <w:rsid w:val="009A3543"/>
    <w:rsid w:val="009A35DE"/>
    <w:rsid w:val="00A26F76"/>
    <w:rsid w:val="00A36C85"/>
    <w:rsid w:val="00A51736"/>
    <w:rsid w:val="00A87542"/>
    <w:rsid w:val="00A97329"/>
    <w:rsid w:val="00AB0DAD"/>
    <w:rsid w:val="00B011D0"/>
    <w:rsid w:val="00B04A58"/>
    <w:rsid w:val="00B3216F"/>
    <w:rsid w:val="00B41F12"/>
    <w:rsid w:val="00BA200A"/>
    <w:rsid w:val="00BB3C9C"/>
    <w:rsid w:val="00C01D53"/>
    <w:rsid w:val="00C02959"/>
    <w:rsid w:val="00C61E12"/>
    <w:rsid w:val="00C71AD5"/>
    <w:rsid w:val="00C92D86"/>
    <w:rsid w:val="00CB5932"/>
    <w:rsid w:val="00CC6648"/>
    <w:rsid w:val="00D449B0"/>
    <w:rsid w:val="00D66735"/>
    <w:rsid w:val="00D74726"/>
    <w:rsid w:val="00D9291E"/>
    <w:rsid w:val="00D969A8"/>
    <w:rsid w:val="00DB2E2F"/>
    <w:rsid w:val="00DB451C"/>
    <w:rsid w:val="00DD0DA7"/>
    <w:rsid w:val="00DD6C04"/>
    <w:rsid w:val="00E41170"/>
    <w:rsid w:val="00E83E6E"/>
    <w:rsid w:val="00E9034C"/>
    <w:rsid w:val="00EE1B15"/>
    <w:rsid w:val="00F05B58"/>
    <w:rsid w:val="00F06CCC"/>
    <w:rsid w:val="00F1245B"/>
    <w:rsid w:val="00F206F0"/>
    <w:rsid w:val="00F21043"/>
    <w:rsid w:val="00F340EC"/>
    <w:rsid w:val="00F42FA7"/>
    <w:rsid w:val="00F50030"/>
    <w:rsid w:val="00F93E2C"/>
    <w:rsid w:val="00F96F82"/>
    <w:rsid w:val="00FB6E63"/>
    <w:rsid w:val="00FC7970"/>
    <w:rsid w:val="00FC79FF"/>
    <w:rsid w:val="00FE4CAE"/>
    <w:rsid w:val="00FF52C7"/>
    <w:rsid w:val="04D922E7"/>
    <w:rsid w:val="17F7BA18"/>
    <w:rsid w:val="30A7B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F64A19"/>
  <w15:chartTrackingRefBased/>
  <w15:docId w15:val="{8B936651-CE63-411E-9C25-D54E579B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Theme="minorHAnsi" w:hAnsi="Trebuchet MS" w:cstheme="minorBidi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BD3"/>
    <w:rPr>
      <w:rFonts w:ascii="Arial" w:hAnsi="Arial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B1BD3"/>
    <w:pPr>
      <w:spacing w:after="0" w:line="240" w:lineRule="auto"/>
      <w:contextualSpacing/>
      <w:outlineLvl w:val="0"/>
    </w:pPr>
    <w:rPr>
      <w:rFonts w:eastAsiaTheme="majorEastAsia" w:cstheme="majorBidi"/>
      <w:color w:val="0D0D0D" w:themeColor="text1" w:themeTint="F2"/>
      <w:spacing w:val="-10"/>
      <w:kern w:val="28"/>
      <w:sz w:val="52"/>
      <w:szCs w:val="56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B1BD3"/>
    <w:pPr>
      <w:spacing w:before="240" w:after="240" w:line="240" w:lineRule="auto"/>
      <w:contextualSpacing/>
      <w:outlineLvl w:val="1"/>
    </w:pPr>
    <w:rPr>
      <w:rFonts w:eastAsiaTheme="majorEastAsia" w:cstheme="majorBidi"/>
      <w:bCs/>
      <w:color w:val="000000" w:themeColor="text1"/>
      <w:spacing w:val="-10"/>
      <w:kern w:val="28"/>
      <w:sz w:val="32"/>
      <w:szCs w:val="56"/>
      <w:shd w:val="clear" w:color="auto" w:fill="FFFFFF"/>
    </w:rPr>
  </w:style>
  <w:style w:type="paragraph" w:styleId="Overskrift3">
    <w:name w:val="heading 3"/>
    <w:basedOn w:val="Normal"/>
    <w:next w:val="Normal"/>
    <w:link w:val="Overskrift3Tegn"/>
    <w:uiPriority w:val="9"/>
    <w:unhideWhenUsed/>
    <w:rsid w:val="00256D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tel">
    <w:name w:val="Subtitle"/>
    <w:basedOn w:val="Normal"/>
    <w:next w:val="Normal"/>
    <w:link w:val="UndertittelTegn"/>
    <w:uiPriority w:val="11"/>
    <w:rsid w:val="00D66735"/>
    <w:pPr>
      <w:numPr>
        <w:ilvl w:val="1"/>
      </w:numPr>
      <w:spacing w:after="160"/>
    </w:pPr>
    <w:rPr>
      <w:rFonts w:eastAsiaTheme="minorEastAsia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6735"/>
    <w:rPr>
      <w:rFonts w:ascii="Arial" w:eastAsiaTheme="minorEastAsia" w:hAnsi="Arial"/>
      <w:spacing w:val="15"/>
      <w:sz w:val="22"/>
    </w:rPr>
  </w:style>
  <w:style w:type="table" w:styleId="Tabellrutenett">
    <w:name w:val="Table Grid"/>
    <w:basedOn w:val="Vanligtabell"/>
    <w:uiPriority w:val="59"/>
    <w:rsid w:val="000A3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4">
    <w:name w:val="Plain Table 4"/>
    <w:basedOn w:val="Vanligtabell"/>
    <w:uiPriority w:val="44"/>
    <w:rsid w:val="000A3A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Grunnleggendeavsnitt">
    <w:name w:val="[Grunnleggende avsnitt]"/>
    <w:basedOn w:val="Normal"/>
    <w:uiPriority w:val="99"/>
    <w:rsid w:val="000A3A7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Cs w:val="24"/>
    </w:rPr>
  </w:style>
  <w:style w:type="table" w:styleId="Vanligtabell5">
    <w:name w:val="Plain Table 5"/>
    <w:basedOn w:val="Vanligtabell"/>
    <w:uiPriority w:val="45"/>
    <w:rsid w:val="004320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4320F8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paragraph" w:styleId="Topptekst">
    <w:name w:val="header"/>
    <w:basedOn w:val="Normal"/>
    <w:link w:val="Topp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4EA9"/>
    <w:rPr>
      <w:rFonts w:ascii="Arial" w:hAnsi="Arial"/>
    </w:rPr>
  </w:style>
  <w:style w:type="paragraph" w:styleId="Bunntekst">
    <w:name w:val="footer"/>
    <w:basedOn w:val="Normal"/>
    <w:link w:val="Bunn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4EA9"/>
    <w:rPr>
      <w:rFonts w:ascii="Arial" w:hAnsi="Arial"/>
    </w:rPr>
  </w:style>
  <w:style w:type="paragraph" w:styleId="NormalWeb">
    <w:name w:val="Normal (Web)"/>
    <w:basedOn w:val="Normal"/>
    <w:uiPriority w:val="99"/>
    <w:semiHidden/>
    <w:unhideWhenUsed/>
    <w:rsid w:val="007F3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63707"/>
    <w:rPr>
      <w:color w:val="0563C1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163707"/>
    <w:rPr>
      <w:color w:val="800080" w:themeColor="followedHyperlink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5B58"/>
    <w:rPr>
      <w:rFonts w:ascii="Arial" w:eastAsiaTheme="majorEastAsia" w:hAnsi="Arial" w:cstheme="majorBidi"/>
      <w:bCs/>
      <w:color w:val="000000" w:themeColor="text1"/>
      <w:spacing w:val="-10"/>
      <w:kern w:val="28"/>
      <w:sz w:val="32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05B58"/>
    <w:rPr>
      <w:rFonts w:ascii="Arial" w:eastAsiaTheme="majorEastAsia" w:hAnsi="Arial" w:cstheme="majorBidi"/>
      <w:color w:val="0D0D0D" w:themeColor="text1" w:themeTint="F2"/>
      <w:spacing w:val="-10"/>
      <w:kern w:val="28"/>
      <w:sz w:val="52"/>
      <w:szCs w:val="5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256DB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theving">
    <w:name w:val="Emphasis"/>
    <w:basedOn w:val="Standardskriftforavsnitt"/>
    <w:uiPriority w:val="20"/>
    <w:qFormat/>
    <w:rsid w:val="00256DB2"/>
    <w:rPr>
      <w:i/>
      <w:iCs/>
    </w:rPr>
  </w:style>
  <w:style w:type="paragraph" w:styleId="Ingenmellomrom">
    <w:name w:val="No Spacing"/>
    <w:uiPriority w:val="1"/>
    <w:rsid w:val="00256DB2"/>
    <w:pPr>
      <w:spacing w:after="0" w:line="240" w:lineRule="auto"/>
    </w:pPr>
    <w:rPr>
      <w:rFonts w:ascii="Arial" w:hAnsi="Arial"/>
      <w:sz w:val="24"/>
    </w:rPr>
  </w:style>
  <w:style w:type="paragraph" w:customStyle="1" w:styleId="paragraph">
    <w:name w:val="paragraph"/>
    <w:basedOn w:val="Normal"/>
    <w:rsid w:val="001C5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customStyle="1" w:styleId="normaltextrun">
    <w:name w:val="normaltextrun"/>
    <w:basedOn w:val="Standardskriftforavsnitt"/>
    <w:rsid w:val="001C57D3"/>
  </w:style>
  <w:style w:type="character" w:customStyle="1" w:styleId="eop">
    <w:name w:val="eop"/>
    <w:basedOn w:val="Standardskriftforavsnitt"/>
    <w:rsid w:val="001C57D3"/>
  </w:style>
  <w:style w:type="character" w:customStyle="1" w:styleId="scxw181430903">
    <w:name w:val="scxw181430903"/>
    <w:basedOn w:val="Standardskriftforavsnitt"/>
    <w:rsid w:val="001C57D3"/>
  </w:style>
  <w:style w:type="character" w:customStyle="1" w:styleId="pagebreaktextspan">
    <w:name w:val="pagebreaktextspan"/>
    <w:basedOn w:val="Standardskriftforavsnitt"/>
    <w:rsid w:val="001C57D3"/>
  </w:style>
  <w:style w:type="character" w:styleId="Ulstomtale">
    <w:name w:val="Unresolved Mention"/>
    <w:basedOn w:val="Standardskriftforavsnitt"/>
    <w:uiPriority w:val="99"/>
    <w:semiHidden/>
    <w:unhideWhenUsed/>
    <w:rsid w:val="00FF52C7"/>
    <w:rPr>
      <w:color w:val="605E5C"/>
      <w:shd w:val="clear" w:color="auto" w:fill="E1DFDD"/>
    </w:rPr>
  </w:style>
  <w:style w:type="paragraph" w:customStyle="1" w:styleId="Default">
    <w:name w:val="Default"/>
    <w:rsid w:val="0087420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3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9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8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7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7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nikolai.kovala.robstad@tine.no" TargetMode="External"/><Relationship Id="rId18" Type="http://schemas.openxmlformats.org/officeDocument/2006/relationships/hyperlink" Target="http://www.matinfo.no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kundeservice@tine.no" TargetMode="External"/><Relationship Id="rId17" Type="http://schemas.openxmlformats.org/officeDocument/2006/relationships/hyperlink" Target="http://www.tine.no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tinehandel.no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tinehandel.no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kundeskjema.tine.no/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eivind.fjelde@tine.n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K02610\OneDrive%20-%20IKT%20Agder\Diverse%20nye%20OFA%20-%20praktiske%20ting\OFA%20-%20word%20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42818E9781E6448B0634FE3428F5011" ma:contentTypeVersion="14" ma:contentTypeDescription="Opprett et nytt dokument." ma:contentTypeScope="" ma:versionID="a8904c0641cb09f2684498c25ed8428a">
  <xsd:schema xmlns:xsd="http://www.w3.org/2001/XMLSchema" xmlns:xs="http://www.w3.org/2001/XMLSchema" xmlns:p="http://schemas.microsoft.com/office/2006/metadata/properties" xmlns:ns2="cfd509e2-d075-429d-bc1a-2bbac4bef3af" xmlns:ns3="69314906-f1ff-453f-8cd8-59a6af6dc057" targetNamespace="http://schemas.microsoft.com/office/2006/metadata/properties" ma:root="true" ma:fieldsID="db23db8b273517fdf3c27229087037a8" ns2:_="" ns3:_="">
    <xsd:import namespace="cfd509e2-d075-429d-bc1a-2bbac4bef3af"/>
    <xsd:import namespace="69314906-f1ff-453f-8cd8-59a6af6dc0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509e2-d075-429d-bc1a-2bbac4bef3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ildemerkelapper" ma:readOnly="false" ma:fieldId="{5cf76f15-5ced-4ddc-b409-7134ff3c332f}" ma:taxonomyMulti="true" ma:sspId="a5191461-e606-43d9-995f-23c881113b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314906-f1ff-453f-8cd8-59a6af6dc05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fd509e2-d075-429d-bc1a-2bbac4bef3a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6E7550-1921-4833-B05A-CE726E139D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509e2-d075-429d-bc1a-2bbac4bef3af"/>
    <ds:schemaRef ds:uri="69314906-f1ff-453f-8cd8-59a6af6dc0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8C6FFB-DC53-4A16-9349-05628F7F3A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52A06F-0444-477C-BB34-D3D1BF3ED5B6}">
  <ds:schemaRefs>
    <ds:schemaRef ds:uri="http://schemas.microsoft.com/office/2006/metadata/properties"/>
    <ds:schemaRef ds:uri="http://schemas.microsoft.com/office/infopath/2007/PartnerControls"/>
    <ds:schemaRef ds:uri="cfd509e2-d075-429d-bc1a-2bbac4bef3af"/>
  </ds:schemaRefs>
</ds:datastoreItem>
</file>

<file path=customXml/itemProps4.xml><?xml version="1.0" encoding="utf-8"?>
<ds:datastoreItem xmlns:ds="http://schemas.openxmlformats.org/officeDocument/2006/customXml" ds:itemID="{C59BD433-C4BF-43AF-A94B-3BFD8C67EE7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af09caff-18ef-4bd6-8873-ec9a948da47b}" enabled="1" method="Standard" siteId="{d02b4c26-5109-47e0-8712-0e19a90257d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OFA - word mal</Template>
  <TotalTime>1</TotalTime>
  <Pages>1</Pages>
  <Words>416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Hamre, Sturle</dc:creator>
  <cp:keywords/>
  <dc:description/>
  <cp:lastModifiedBy>Steinarsson, Bjarki</cp:lastModifiedBy>
  <cp:revision>4</cp:revision>
  <dcterms:created xsi:type="dcterms:W3CDTF">2024-07-02T09:37:00Z</dcterms:created>
  <dcterms:modified xsi:type="dcterms:W3CDTF">2026-01-14T19:58:00Z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0x010100D42818E9781E6448B0634FE3428F5011</vt:lpwstr>
  </property>
  <property fmtid="{D5CDD505-2E9C-101B-9397-08002B2CF9AE}" pid="3" name="MediaServiceImageTags">
    <vt:lpwstr/>
  </property>
</Properties>
</file>